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70D2" w14:textId="57F8E5E4" w:rsidR="004607AE" w:rsidRDefault="008E586B" w:rsidP="008E586B">
      <w:pPr>
        <w:pStyle w:val="1"/>
        <w:rPr>
          <w:rFonts w:ascii="微軟正黑體" w:eastAsia="微軟正黑體" w:hAnsi="微軟正黑體"/>
          <w:b/>
          <w:bCs/>
          <w:lang w:val="en-US"/>
        </w:rPr>
      </w:pPr>
      <w:r w:rsidRPr="008E586B">
        <w:rPr>
          <w:rFonts w:ascii="微軟正黑體" w:eastAsia="微軟正黑體" w:hAnsi="微軟正黑體"/>
          <w:b/>
          <w:bCs/>
          <w:lang w:val="en-US"/>
        </w:rPr>
        <w:t>DWWS</w:t>
      </w:r>
      <w:r w:rsidRPr="008E586B">
        <w:rPr>
          <w:rFonts w:ascii="微軟正黑體" w:eastAsia="微軟正黑體" w:hAnsi="微軟正黑體" w:hint="eastAsia"/>
          <w:b/>
          <w:bCs/>
          <w:lang w:val="en-US"/>
        </w:rPr>
        <w:t>防救災社會服務人力平台</w:t>
      </w:r>
    </w:p>
    <w:p w14:paraId="32D12E03" w14:textId="5FB979A5" w:rsidR="00E96A81" w:rsidRDefault="00E96A81" w:rsidP="00E96A81">
      <w:pPr>
        <w:jc w:val="right"/>
        <w:rPr>
          <w:color w:val="052F61" w:themeColor="accent1"/>
          <w:sz w:val="24"/>
          <w:szCs w:val="24"/>
          <w:lang w:val="en-US"/>
        </w:rPr>
      </w:pPr>
      <w:r w:rsidRPr="00E96A81">
        <w:rPr>
          <w:rFonts w:hint="eastAsia"/>
          <w:color w:val="052F61" w:themeColor="accent1"/>
          <w:sz w:val="24"/>
          <w:szCs w:val="24"/>
          <w:lang w:val="en-US"/>
        </w:rPr>
        <w:t>專案相關人員：</w:t>
      </w:r>
      <w:r w:rsidR="003B05E5">
        <w:rPr>
          <w:rFonts w:hint="eastAsia"/>
          <w:color w:val="052F61" w:themeColor="accent1"/>
          <w:sz w:val="24"/>
          <w:szCs w:val="24"/>
          <w:lang w:val="en-US"/>
        </w:rPr>
        <w:t>俊廷</w:t>
      </w:r>
    </w:p>
    <w:p w14:paraId="3EF6F196" w14:textId="657E2BE4" w:rsidR="00E96A81" w:rsidRPr="00C9162C" w:rsidRDefault="00C9162C" w:rsidP="00E96A81">
      <w:pPr>
        <w:jc w:val="right"/>
        <w:rPr>
          <w:color w:val="C62324" w:themeColor="accent6"/>
          <w:sz w:val="24"/>
          <w:szCs w:val="24"/>
          <w:lang w:val="en-US"/>
        </w:rPr>
      </w:pPr>
      <w:r w:rsidRPr="00C9162C">
        <w:rPr>
          <w:rFonts w:hint="eastAsia"/>
          <w:color w:val="C62324" w:themeColor="accent6"/>
          <w:sz w:val="24"/>
          <w:szCs w:val="24"/>
          <w:lang w:val="en-US"/>
        </w:rPr>
        <w:t>實際網頁呈現若有異動，請洽專案相關人員</w:t>
      </w:r>
    </w:p>
    <w:p w14:paraId="3E8EE805" w14:textId="64328E2F" w:rsidR="00205E6B" w:rsidRPr="00253D77" w:rsidRDefault="00000000" w:rsidP="00205E6B">
      <w:pPr>
        <w:pStyle w:val="a"/>
        <w:rPr>
          <w:rStyle w:val="afb"/>
          <w:rFonts w:ascii="微軟正黑體" w:eastAsia="微軟正黑體" w:hAnsi="微軟正黑體"/>
          <w:color w:val="595959" w:themeColor="text1" w:themeTint="A6"/>
          <w:u w:val="none"/>
        </w:rPr>
      </w:pPr>
      <w:hyperlink w:anchor="FTP連線檔" w:history="1">
        <w:r w:rsidR="007D7A71" w:rsidRPr="007D7A71">
          <w:rPr>
            <w:rStyle w:val="afb"/>
            <w:rFonts w:ascii="微軟正黑體" w:eastAsia="微軟正黑體" w:hAnsi="微軟正黑體"/>
            <w:lang w:val="en-US"/>
          </w:rPr>
          <w:t>S</w:t>
        </w:r>
        <w:r w:rsidR="00205E6B" w:rsidRPr="007D7A71">
          <w:rPr>
            <w:rStyle w:val="afb"/>
            <w:rFonts w:ascii="微軟正黑體" w:eastAsia="微軟正黑體" w:hAnsi="微軟正黑體"/>
            <w:lang w:val="en-US"/>
          </w:rPr>
          <w:t>FTP</w:t>
        </w:r>
        <w:r w:rsidR="00205E6B" w:rsidRPr="007D7A71">
          <w:rPr>
            <w:rStyle w:val="afb"/>
            <w:rFonts w:ascii="微軟正黑體" w:eastAsia="微軟正黑體" w:hAnsi="微軟正黑體" w:hint="eastAsia"/>
            <w:lang w:val="en-US"/>
          </w:rPr>
          <w:t>連線</w:t>
        </w:r>
        <w:r w:rsidR="007D7A71" w:rsidRPr="007D7A71">
          <w:rPr>
            <w:rStyle w:val="afb"/>
            <w:rFonts w:ascii="微軟正黑體" w:eastAsia="微軟正黑體" w:hAnsi="微軟正黑體" w:hint="eastAsia"/>
            <w:lang w:val="en-US"/>
          </w:rPr>
          <w:t>設定</w:t>
        </w:r>
        <w:r w:rsidR="00205E6B" w:rsidRPr="007D7A71">
          <w:rPr>
            <w:rStyle w:val="afb"/>
            <w:rFonts w:ascii="微軟正黑體" w:eastAsia="微軟正黑體" w:hAnsi="微軟正黑體" w:hint="eastAsia"/>
            <w:lang w:val="en-US"/>
          </w:rPr>
          <w:t>檔</w:t>
        </w:r>
        <w:r w:rsidR="007D7A71" w:rsidRPr="007D7A71">
          <w:rPr>
            <w:rStyle w:val="afb"/>
            <w:rFonts w:ascii="微軟正黑體" w:eastAsia="微軟正黑體" w:hAnsi="微軟正黑體" w:hint="eastAsia"/>
            <w:lang w:val="en-US"/>
          </w:rPr>
          <w:t>內容</w:t>
        </w:r>
      </w:hyperlink>
    </w:p>
    <w:p w14:paraId="79384039" w14:textId="3A3B6120" w:rsidR="00253D77" w:rsidRPr="005232C0" w:rsidRDefault="00000000" w:rsidP="00205E6B">
      <w:pPr>
        <w:pStyle w:val="a"/>
        <w:rPr>
          <w:rFonts w:ascii="微軟正黑體" w:eastAsia="微軟正黑體" w:hAnsi="微軟正黑體"/>
        </w:rPr>
      </w:pPr>
      <w:hyperlink w:anchor="網站架構圖" w:history="1">
        <w:r w:rsidR="00253D77" w:rsidRPr="00253D77">
          <w:rPr>
            <w:rStyle w:val="afb"/>
            <w:rFonts w:ascii="微軟正黑體" w:eastAsia="微軟正黑體" w:hAnsi="微軟正黑體" w:hint="eastAsia"/>
            <w:lang w:val="en-US"/>
          </w:rPr>
          <w:t>網站架構圖</w:t>
        </w:r>
      </w:hyperlink>
    </w:p>
    <w:p w14:paraId="60767FBB" w14:textId="1CD2D937" w:rsidR="00205E6B" w:rsidRPr="005232C0" w:rsidRDefault="00000000" w:rsidP="00205E6B">
      <w:pPr>
        <w:pStyle w:val="a"/>
        <w:rPr>
          <w:rFonts w:ascii="微軟正黑體" w:eastAsia="微軟正黑體" w:hAnsi="微軟正黑體"/>
        </w:rPr>
      </w:pPr>
      <w:hyperlink w:anchor="網頁命名及對應內容" w:history="1">
        <w:r w:rsidR="00205E6B" w:rsidRPr="00073939">
          <w:rPr>
            <w:rStyle w:val="afb"/>
            <w:rFonts w:ascii="微軟正黑體" w:eastAsia="微軟正黑體" w:hAnsi="微軟正黑體" w:hint="eastAsia"/>
          </w:rPr>
          <w:t>網頁命名及對應內容</w:t>
        </w:r>
      </w:hyperlink>
    </w:p>
    <w:p w14:paraId="58930079" w14:textId="40D55A3C" w:rsidR="00B556DD" w:rsidRPr="005232C0" w:rsidRDefault="00000000" w:rsidP="00205E6B">
      <w:pPr>
        <w:pStyle w:val="a"/>
        <w:rPr>
          <w:rFonts w:ascii="微軟正黑體" w:eastAsia="微軟正黑體" w:hAnsi="微軟正黑體"/>
        </w:rPr>
      </w:pPr>
      <w:hyperlink w:anchor="設計圖稿製作規範及檔案放置位置" w:history="1">
        <w:r w:rsidR="00205E6B" w:rsidRPr="00073939">
          <w:rPr>
            <w:rStyle w:val="afb"/>
            <w:rFonts w:ascii="微軟正黑體" w:eastAsia="微軟正黑體" w:hAnsi="微軟正黑體" w:hint="eastAsia"/>
          </w:rPr>
          <w:t>設計圖稿製作規範及檔案放置位置</w:t>
        </w:r>
      </w:hyperlink>
    </w:p>
    <w:p w14:paraId="29202F4D" w14:textId="77777777" w:rsidR="00B556DD" w:rsidRPr="005232C0" w:rsidRDefault="00B556DD">
      <w:pPr>
        <w:rPr>
          <w:rFonts w:ascii="微軟正黑體" w:eastAsia="微軟正黑體" w:hAnsi="微軟正黑體"/>
        </w:rPr>
      </w:pPr>
      <w:r w:rsidRPr="005232C0">
        <w:rPr>
          <w:rFonts w:ascii="微軟正黑體" w:eastAsia="微軟正黑體" w:hAnsi="微軟正黑體"/>
        </w:rPr>
        <w:br w:type="page"/>
      </w:r>
    </w:p>
    <w:p w14:paraId="31F7DF28" w14:textId="77777777" w:rsidR="007D7A71" w:rsidRPr="00420060" w:rsidRDefault="007D7A71" w:rsidP="00205E6B">
      <w:pPr>
        <w:pStyle w:val="a"/>
        <w:rPr>
          <w:rFonts w:ascii="微軟正黑體" w:eastAsia="微軟正黑體" w:hAnsi="微軟正黑體"/>
          <w:b/>
          <w:bCs/>
          <w:color w:val="146194" w:themeColor="text2"/>
        </w:rPr>
      </w:pPr>
      <w:bookmarkStart w:id="0" w:name="FTP連線檔"/>
      <w:r>
        <w:rPr>
          <w:rFonts w:ascii="微軟正黑體" w:eastAsia="微軟正黑體" w:hAnsi="微軟正黑體"/>
          <w:b/>
          <w:bCs/>
          <w:color w:val="146194" w:themeColor="text2"/>
          <w:lang w:val="en-US"/>
        </w:rPr>
        <w:lastRenderedPageBreak/>
        <w:t>S</w:t>
      </w:r>
      <w:r w:rsidRPr="00420060">
        <w:rPr>
          <w:rFonts w:ascii="微軟正黑體" w:eastAsia="微軟正黑體" w:hAnsi="微軟正黑體" w:hint="eastAsia"/>
          <w:b/>
          <w:bCs/>
          <w:color w:val="146194" w:themeColor="text2"/>
        </w:rPr>
        <w:t>F</w:t>
      </w:r>
      <w:r w:rsidRPr="00420060">
        <w:rPr>
          <w:rFonts w:ascii="微軟正黑體" w:eastAsia="微軟正黑體" w:hAnsi="微軟正黑體"/>
          <w:b/>
          <w:bCs/>
          <w:color w:val="146194" w:themeColor="text2"/>
          <w:lang w:val="en-US"/>
        </w:rPr>
        <w:t xml:space="preserve">TP </w:t>
      </w:r>
      <w:r w:rsidRPr="00420060">
        <w:rPr>
          <w:rFonts w:ascii="微軟正黑體" w:eastAsia="微軟正黑體" w:hAnsi="微軟正黑體" w:hint="eastAsia"/>
          <w:b/>
          <w:bCs/>
          <w:color w:val="146194" w:themeColor="text2"/>
          <w:lang w:val="en-US"/>
        </w:rPr>
        <w:t>連</w:t>
      </w:r>
      <w:r>
        <w:rPr>
          <w:rFonts w:ascii="微軟正黑體" w:eastAsia="微軟正黑體" w:hAnsi="微軟正黑體" w:hint="eastAsia"/>
          <w:b/>
          <w:bCs/>
          <w:color w:val="146194" w:themeColor="text2"/>
          <w:lang w:val="en-US"/>
        </w:rPr>
        <w:t>線設定</w:t>
      </w:r>
      <w:r w:rsidRPr="00420060">
        <w:rPr>
          <w:rFonts w:ascii="微軟正黑體" w:eastAsia="微軟正黑體" w:hAnsi="微軟正黑體" w:hint="eastAsia"/>
          <w:b/>
          <w:bCs/>
          <w:color w:val="146194" w:themeColor="text2"/>
          <w:lang w:val="en-US"/>
        </w:rPr>
        <w:t>檔</w:t>
      </w:r>
      <w:r>
        <w:rPr>
          <w:rFonts w:ascii="微軟正黑體" w:eastAsia="微軟正黑體" w:hAnsi="微軟正黑體" w:hint="eastAsia"/>
          <w:b/>
          <w:bCs/>
          <w:color w:val="146194" w:themeColor="text2"/>
          <w:lang w:val="en-US"/>
        </w:rPr>
        <w:t>內容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017"/>
      </w:tblGrid>
      <w:tr w:rsidR="007D7A71" w14:paraId="0566ADF6" w14:textId="77777777" w:rsidTr="007D7A71">
        <w:tc>
          <w:tcPr>
            <w:tcW w:w="9017" w:type="dxa"/>
          </w:tcPr>
          <w:bookmarkEnd w:id="0"/>
          <w:p w14:paraId="4F2C5BC1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>{</w:t>
            </w:r>
          </w:p>
          <w:p w14:paraId="73C8ED73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"name": "Design Pages",</w:t>
            </w:r>
          </w:p>
          <w:p w14:paraId="7E4A5C05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"host": "122.117.14.208",</w:t>
            </w:r>
          </w:p>
          <w:p w14:paraId="05B926C7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"protocol": "sftp",</w:t>
            </w:r>
          </w:p>
          <w:p w14:paraId="2B11569E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"port": 6706,</w:t>
            </w:r>
          </w:p>
          <w:p w14:paraId="5334B953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"username": "zsystem",</w:t>
            </w:r>
          </w:p>
          <w:p w14:paraId="28B67B66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"password": "@@zang201336",</w:t>
            </w:r>
          </w:p>
          <w:p w14:paraId="7BA8AE26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"remotePath": "/var/www/design_pages/",</w:t>
            </w:r>
          </w:p>
          <w:p w14:paraId="112DED8E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"uploadOnSave": true,</w:t>
            </w:r>
          </w:p>
          <w:p w14:paraId="29FF1CE8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"downloadOnOpen": true,</w:t>
            </w:r>
          </w:p>
          <w:p w14:paraId="3B04AC39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"watcher": {</w:t>
            </w:r>
          </w:p>
          <w:p w14:paraId="3D4FEC89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    "files": "**/*",</w:t>
            </w:r>
          </w:p>
          <w:p w14:paraId="3E3217D7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    "autoUpload": true,</w:t>
            </w:r>
          </w:p>
          <w:p w14:paraId="22C9654E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    "autoDelete": true</w:t>
            </w:r>
          </w:p>
          <w:p w14:paraId="23401EC7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},</w:t>
            </w:r>
          </w:p>
          <w:p w14:paraId="6DE99008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"ignore": [</w:t>
            </w:r>
          </w:p>
          <w:p w14:paraId="344777A5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    </w:t>
            </w:r>
            <w:proofErr w:type="gramStart"/>
            <w:r w:rsidRPr="00674267">
              <w:rPr>
                <w:lang w:val="en-US"/>
              </w:rPr>
              <w:t>".vscode</w:t>
            </w:r>
            <w:proofErr w:type="gramEnd"/>
            <w:r w:rsidRPr="00674267">
              <w:rPr>
                <w:lang w:val="en-US"/>
              </w:rPr>
              <w:t>",</w:t>
            </w:r>
          </w:p>
          <w:p w14:paraId="34C5CEC8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    </w:t>
            </w:r>
            <w:proofErr w:type="gramStart"/>
            <w:r w:rsidRPr="00674267">
              <w:rPr>
                <w:lang w:val="en-US"/>
              </w:rPr>
              <w:t>".git</w:t>
            </w:r>
            <w:proofErr w:type="gramEnd"/>
            <w:r w:rsidRPr="00674267">
              <w:rPr>
                <w:lang w:val="en-US"/>
              </w:rPr>
              <w:t>",</w:t>
            </w:r>
          </w:p>
          <w:p w14:paraId="239AA055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    ".DS_Store"</w:t>
            </w:r>
          </w:p>
          <w:p w14:paraId="7E058FE7" w14:textId="77777777" w:rsidR="007D7A71" w:rsidRPr="00674267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 xml:space="preserve">    ]</w:t>
            </w:r>
          </w:p>
          <w:p w14:paraId="22828CF7" w14:textId="366E8582" w:rsidR="007D7A71" w:rsidRDefault="007D7A71" w:rsidP="007D7A71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 w:rsidRPr="00674267">
              <w:rPr>
                <w:lang w:val="en-US"/>
              </w:rPr>
              <w:t>}</w:t>
            </w:r>
          </w:p>
        </w:tc>
      </w:tr>
    </w:tbl>
    <w:p w14:paraId="5990C848" w14:textId="09A93EE0" w:rsidR="00253D77" w:rsidRDefault="00253D77" w:rsidP="00C00290">
      <w:pPr>
        <w:pStyle w:val="a"/>
        <w:numPr>
          <w:ilvl w:val="0"/>
          <w:numId w:val="0"/>
        </w:numPr>
        <w:rPr>
          <w:lang w:val="en-US"/>
        </w:rPr>
      </w:pPr>
      <w:r>
        <w:rPr>
          <w:lang w:val="en-US"/>
        </w:rPr>
        <w:br w:type="page"/>
      </w:r>
    </w:p>
    <w:p w14:paraId="0B4E7228" w14:textId="72DCA4B0" w:rsidR="00E96A81" w:rsidRPr="00E96A81" w:rsidRDefault="00253D77" w:rsidP="00E96A81">
      <w:pPr>
        <w:pStyle w:val="a"/>
        <w:rPr>
          <w:rFonts w:ascii="微軟正黑體" w:eastAsia="微軟正黑體" w:hAnsi="微軟正黑體"/>
          <w:b/>
          <w:bCs/>
          <w:color w:val="146194" w:themeColor="text2"/>
        </w:rPr>
      </w:pPr>
      <w:bookmarkStart w:id="1" w:name="網站架構圖"/>
      <w:r w:rsidRPr="00420060">
        <w:rPr>
          <w:rFonts w:ascii="微軟正黑體" w:eastAsia="微軟正黑體" w:hAnsi="微軟正黑體" w:hint="eastAsia"/>
          <w:b/>
          <w:bCs/>
          <w:color w:val="146194" w:themeColor="text2"/>
        </w:rPr>
        <w:lastRenderedPageBreak/>
        <w:t>網站架構圖</w:t>
      </w:r>
    </w:p>
    <w:bookmarkEnd w:id="1"/>
    <w:p w14:paraId="3FF26E63" w14:textId="7A144580" w:rsidR="00FB6DAF" w:rsidRDefault="00253D77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76BB283F" wp14:editId="4C403FE9">
            <wp:extent cx="5486400" cy="8595360"/>
            <wp:effectExtent l="0" t="0" r="6350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FB6DAF">
        <w:rPr>
          <w:color w:val="000000" w:themeColor="text1"/>
          <w:lang w:val="en-US"/>
        </w:rPr>
        <w:br w:type="page"/>
      </w:r>
    </w:p>
    <w:p w14:paraId="3EB67353" w14:textId="2E9BC555" w:rsidR="00FB6DAF" w:rsidRDefault="00FB6DAF" w:rsidP="00FB6DAF">
      <w:pPr>
        <w:pStyle w:val="a"/>
        <w:rPr>
          <w:rFonts w:ascii="微軟正黑體" w:eastAsia="微軟正黑體" w:hAnsi="微軟正黑體"/>
          <w:b/>
          <w:bCs/>
          <w:color w:val="146194" w:themeColor="text2"/>
        </w:rPr>
      </w:pPr>
      <w:bookmarkStart w:id="2" w:name="網頁命名及對應內容"/>
      <w:r w:rsidRPr="00420060">
        <w:rPr>
          <w:rFonts w:ascii="微軟正黑體" w:eastAsia="微軟正黑體" w:hAnsi="微軟正黑體" w:hint="eastAsia"/>
          <w:b/>
          <w:bCs/>
          <w:color w:val="146194" w:themeColor="text2"/>
        </w:rPr>
        <w:lastRenderedPageBreak/>
        <w:t>網頁命名及對應內容</w:t>
      </w:r>
    </w:p>
    <w:p w14:paraId="28EE12E4" w14:textId="795CF6DA" w:rsidR="00D43459" w:rsidRPr="00023200" w:rsidRDefault="00023200" w:rsidP="00D43459">
      <w:pPr>
        <w:pStyle w:val="a"/>
        <w:numPr>
          <w:ilvl w:val="0"/>
          <w:numId w:val="0"/>
        </w:numPr>
        <w:ind w:left="432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sz w:val="24"/>
          <w:szCs w:val="24"/>
        </w:rPr>
        <w:t>公司雲端位置</w:t>
      </w:r>
    </w:p>
    <w:p w14:paraId="16206B17" w14:textId="44C60EEC" w:rsidR="00D43459" w:rsidRPr="00D43459" w:rsidRDefault="00000000" w:rsidP="00D43459">
      <w:pPr>
        <w:pStyle w:val="a"/>
        <w:numPr>
          <w:ilvl w:val="0"/>
          <w:numId w:val="0"/>
        </w:numPr>
        <w:ind w:left="432"/>
        <w:rPr>
          <w:rFonts w:ascii="微軟正黑體" w:eastAsia="微軟正黑體" w:hAnsi="微軟正黑體"/>
          <w:color w:val="146194" w:themeColor="text2"/>
          <w:sz w:val="24"/>
          <w:szCs w:val="24"/>
        </w:rPr>
      </w:pPr>
      <w:hyperlink r:id="rId12" w:history="1">
        <w:r w:rsidR="009E2CD3" w:rsidRPr="009E2CD3">
          <w:rPr>
            <w:rStyle w:val="afb"/>
            <w:rFonts w:ascii="微軟正黑體" w:eastAsia="微軟正黑體" w:hAnsi="微軟正黑體"/>
            <w:sz w:val="24"/>
            <w:szCs w:val="24"/>
          </w:rPr>
          <w:t>http://122.117.14.208:8080/design_pages/dssw/web/</w:t>
        </w:r>
      </w:hyperlink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972"/>
        <w:gridCol w:w="3831"/>
        <w:gridCol w:w="2214"/>
      </w:tblGrid>
      <w:tr w:rsidR="00DD4247" w:rsidRPr="00DD4247" w14:paraId="4C2F1984" w14:textId="77777777" w:rsidTr="0068405E">
        <w:tc>
          <w:tcPr>
            <w:tcW w:w="2972" w:type="dxa"/>
            <w:shd w:val="clear" w:color="auto" w:fill="C2E1F6" w:themeFill="text2" w:themeFillTint="33"/>
          </w:tcPr>
          <w:bookmarkEnd w:id="2"/>
          <w:p w14:paraId="6D1A70B2" w14:textId="355BB69A" w:rsidR="00DD4247" w:rsidRPr="00DD4247" w:rsidRDefault="00DD4247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DD424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頁面名稱</w:t>
            </w:r>
          </w:p>
        </w:tc>
        <w:tc>
          <w:tcPr>
            <w:tcW w:w="3831" w:type="dxa"/>
            <w:shd w:val="clear" w:color="auto" w:fill="C2E1F6" w:themeFill="text2" w:themeFillTint="33"/>
          </w:tcPr>
          <w:p w14:paraId="2A62426B" w14:textId="550D2FA5" w:rsidR="00DD4247" w:rsidRPr="00DD4247" w:rsidRDefault="00DD4247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DD424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檔案名稱</w:t>
            </w:r>
          </w:p>
        </w:tc>
        <w:tc>
          <w:tcPr>
            <w:tcW w:w="2214" w:type="dxa"/>
            <w:shd w:val="clear" w:color="auto" w:fill="C2E1F6" w:themeFill="text2" w:themeFillTint="33"/>
          </w:tcPr>
          <w:p w14:paraId="169AD020" w14:textId="6F07C6FF" w:rsidR="00DD4247" w:rsidRPr="00DD4247" w:rsidRDefault="00DD4247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DD4247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說明</w:t>
            </w:r>
          </w:p>
        </w:tc>
      </w:tr>
      <w:tr w:rsidR="00F234EB" w:rsidRPr="00DD4247" w14:paraId="198AB2F1" w14:textId="77777777" w:rsidTr="0068405E">
        <w:tc>
          <w:tcPr>
            <w:tcW w:w="2972" w:type="dxa"/>
            <w:shd w:val="clear" w:color="auto" w:fill="FFFFFF" w:themeFill="background1"/>
          </w:tcPr>
          <w:p w14:paraId="394DB2B2" w14:textId="733133BA" w:rsidR="00F234EB" w:rsidRPr="00DD4247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關於我們</w:t>
            </w:r>
          </w:p>
        </w:tc>
        <w:tc>
          <w:tcPr>
            <w:tcW w:w="3831" w:type="dxa"/>
            <w:shd w:val="clear" w:color="auto" w:fill="FFFFFF" w:themeFill="background1"/>
          </w:tcPr>
          <w:p w14:paraId="74CD30A6" w14:textId="091AE8D1" w:rsidR="00F234EB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about.html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7ED05646" w14:textId="77777777" w:rsidR="00F234EB" w:rsidRPr="00DD4247" w:rsidRDefault="00F234EB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234EB" w:rsidRPr="00DD4247" w14:paraId="27DFF76F" w14:textId="77777777" w:rsidTr="0068405E">
        <w:tc>
          <w:tcPr>
            <w:tcW w:w="2972" w:type="dxa"/>
            <w:shd w:val="clear" w:color="auto" w:fill="FFFFFF" w:themeFill="background1"/>
          </w:tcPr>
          <w:p w14:paraId="422A9DA8" w14:textId="5E3A27AE" w:rsidR="00F234EB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登入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註冊</w:t>
            </w:r>
          </w:p>
        </w:tc>
        <w:tc>
          <w:tcPr>
            <w:tcW w:w="3831" w:type="dxa"/>
            <w:shd w:val="clear" w:color="auto" w:fill="FFFFFF" w:themeFill="background1"/>
          </w:tcPr>
          <w:p w14:paraId="77EF0C1F" w14:textId="7ABD98C2" w:rsidR="00F234EB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login.html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28B0F627" w14:textId="77777777" w:rsidR="00F234EB" w:rsidRPr="00DD4247" w:rsidRDefault="00F234EB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234EB" w:rsidRPr="00DD4247" w14:paraId="63F60BDC" w14:textId="77777777" w:rsidTr="0068405E">
        <w:tc>
          <w:tcPr>
            <w:tcW w:w="2972" w:type="dxa"/>
            <w:shd w:val="clear" w:color="auto" w:fill="FFFFFF" w:themeFill="background1"/>
          </w:tcPr>
          <w:p w14:paraId="301C0103" w14:textId="0B1841D4" w:rsidR="00F234EB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災難類別選擇</w:t>
            </w:r>
          </w:p>
        </w:tc>
        <w:tc>
          <w:tcPr>
            <w:tcW w:w="3831" w:type="dxa"/>
            <w:shd w:val="clear" w:color="auto" w:fill="FFFFFF" w:themeFill="background1"/>
          </w:tcPr>
          <w:p w14:paraId="3D5FA0F0" w14:textId="7530145F" w:rsidR="00F234EB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story-type-select.html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18ADF0A8" w14:textId="77777777" w:rsidR="00F234EB" w:rsidRPr="00DD4247" w:rsidRDefault="00F234EB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234EB" w:rsidRPr="00DD4247" w14:paraId="0333E555" w14:textId="77777777" w:rsidTr="0068405E">
        <w:tc>
          <w:tcPr>
            <w:tcW w:w="2972" w:type="dxa"/>
            <w:shd w:val="clear" w:color="auto" w:fill="FFFFFF" w:themeFill="background1"/>
          </w:tcPr>
          <w:p w14:paraId="0C84C887" w14:textId="4C6BAA8C" w:rsidR="00F234EB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災難選擇</w:t>
            </w:r>
          </w:p>
        </w:tc>
        <w:tc>
          <w:tcPr>
            <w:tcW w:w="3831" w:type="dxa"/>
            <w:shd w:val="clear" w:color="auto" w:fill="FFFFFF" w:themeFill="background1"/>
          </w:tcPr>
          <w:p w14:paraId="5D0D9312" w14:textId="034F7EE7" w:rsidR="00F234EB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story-select.html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6CD003EF" w14:textId="77777777" w:rsidR="00F234EB" w:rsidRPr="00DD4247" w:rsidRDefault="00F234EB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234EB" w:rsidRPr="00DD4247" w14:paraId="59B39547" w14:textId="77777777" w:rsidTr="0068405E">
        <w:tc>
          <w:tcPr>
            <w:tcW w:w="2972" w:type="dxa"/>
            <w:shd w:val="clear" w:color="auto" w:fill="FFFFFF" w:themeFill="background1"/>
          </w:tcPr>
          <w:p w14:paraId="3CEB1617" w14:textId="46ABD540" w:rsidR="00F234EB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災難前導影片回顧</w:t>
            </w:r>
          </w:p>
        </w:tc>
        <w:tc>
          <w:tcPr>
            <w:tcW w:w="3831" w:type="dxa"/>
            <w:shd w:val="clear" w:color="auto" w:fill="FFFFFF" w:themeFill="background1"/>
          </w:tcPr>
          <w:p w14:paraId="21BB38F7" w14:textId="43B7A3C3" w:rsidR="00F234EB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story-video.html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26850F95" w14:textId="77777777" w:rsidR="00F234EB" w:rsidRPr="00DD4247" w:rsidRDefault="00F234EB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C67641" w:rsidRPr="00DD4247" w14:paraId="444D61B6" w14:textId="77777777" w:rsidTr="0068405E">
        <w:tc>
          <w:tcPr>
            <w:tcW w:w="2972" w:type="dxa"/>
            <w:shd w:val="clear" w:color="auto" w:fill="FFFFFF" w:themeFill="background1"/>
          </w:tcPr>
          <w:p w14:paraId="3F849442" w14:textId="47DA14C5" w:rsidR="00C67641" w:rsidRDefault="00C67641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災難地圖（身份細分）</w:t>
            </w:r>
          </w:p>
        </w:tc>
        <w:tc>
          <w:tcPr>
            <w:tcW w:w="3831" w:type="dxa"/>
            <w:shd w:val="clear" w:color="auto" w:fill="FFFFFF" w:themeFill="background1"/>
          </w:tcPr>
          <w:p w14:paraId="5C388988" w14:textId="561DE8A1" w:rsidR="00C67641" w:rsidRPr="00DD4247" w:rsidRDefault="00C67641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map.html</w:t>
            </w:r>
          </w:p>
        </w:tc>
        <w:tc>
          <w:tcPr>
            <w:tcW w:w="2214" w:type="dxa"/>
            <w:vMerge w:val="restart"/>
            <w:shd w:val="clear" w:color="auto" w:fill="FFFFFF" w:themeFill="background1"/>
          </w:tcPr>
          <w:p w14:paraId="00011348" w14:textId="297408DA" w:rsidR="00C67641" w:rsidRPr="00DD4247" w:rsidRDefault="00CD73DC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身份選擇是否展開細項</w:t>
            </w:r>
          </w:p>
        </w:tc>
      </w:tr>
      <w:tr w:rsidR="00C67641" w:rsidRPr="00DD4247" w14:paraId="614A0869" w14:textId="77777777" w:rsidTr="0068405E">
        <w:tc>
          <w:tcPr>
            <w:tcW w:w="2972" w:type="dxa"/>
            <w:shd w:val="clear" w:color="auto" w:fill="FFFFFF" w:themeFill="background1"/>
          </w:tcPr>
          <w:p w14:paraId="7B7E914D" w14:textId="28BD9F99" w:rsidR="00C67641" w:rsidRDefault="00C67641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災難地圖（身份無細分）</w:t>
            </w:r>
          </w:p>
        </w:tc>
        <w:tc>
          <w:tcPr>
            <w:tcW w:w="3831" w:type="dxa"/>
            <w:shd w:val="clear" w:color="auto" w:fill="FFFFFF" w:themeFill="background1"/>
          </w:tcPr>
          <w:p w14:paraId="4199293D" w14:textId="3C895B7C" w:rsidR="00C67641" w:rsidRPr="00B22DEA" w:rsidRDefault="00C67641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map-none_status.html</w:t>
            </w:r>
          </w:p>
        </w:tc>
        <w:tc>
          <w:tcPr>
            <w:tcW w:w="2214" w:type="dxa"/>
            <w:vMerge/>
            <w:shd w:val="clear" w:color="auto" w:fill="FFFFFF" w:themeFill="background1"/>
          </w:tcPr>
          <w:p w14:paraId="2BCFE327" w14:textId="77777777" w:rsidR="00C67641" w:rsidRPr="00DD4247" w:rsidRDefault="00C67641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22DEA" w:rsidRPr="00DD4247" w14:paraId="68F61058" w14:textId="77777777" w:rsidTr="0068405E">
        <w:tc>
          <w:tcPr>
            <w:tcW w:w="2972" w:type="dxa"/>
            <w:shd w:val="clear" w:color="auto" w:fill="FFFFFF" w:themeFill="background1"/>
          </w:tcPr>
          <w:p w14:paraId="0CF82F39" w14:textId="777B1543" w:rsidR="00B22DEA" w:rsidRPr="0068405E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腳本選擇</w:t>
            </w:r>
          </w:p>
        </w:tc>
        <w:tc>
          <w:tcPr>
            <w:tcW w:w="3831" w:type="dxa"/>
            <w:shd w:val="clear" w:color="auto" w:fill="FFFFFF" w:themeFill="background1"/>
          </w:tcPr>
          <w:p w14:paraId="28385FDF" w14:textId="59A8C68C" w:rsidR="00B22DEA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script-select.htm</w:t>
            </w:r>
          </w:p>
        </w:tc>
        <w:tc>
          <w:tcPr>
            <w:tcW w:w="2214" w:type="dxa"/>
            <w:shd w:val="clear" w:color="auto" w:fill="FFFFFF" w:themeFill="background1"/>
          </w:tcPr>
          <w:p w14:paraId="15C2B067" w14:textId="77777777" w:rsidR="00B22DEA" w:rsidRPr="00DD4247" w:rsidRDefault="00B22DEA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22DEA" w:rsidRPr="00DD4247" w14:paraId="335D1AFB" w14:textId="77777777" w:rsidTr="0068405E">
        <w:tc>
          <w:tcPr>
            <w:tcW w:w="2972" w:type="dxa"/>
            <w:shd w:val="clear" w:color="auto" w:fill="FFFFFF" w:themeFill="background1"/>
          </w:tcPr>
          <w:p w14:paraId="75936B8B" w14:textId="060E2726" w:rsidR="00B22DEA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語音腳本與內容</w:t>
            </w:r>
          </w:p>
        </w:tc>
        <w:tc>
          <w:tcPr>
            <w:tcW w:w="3831" w:type="dxa"/>
            <w:shd w:val="clear" w:color="auto" w:fill="FFFFFF" w:themeFill="background1"/>
          </w:tcPr>
          <w:p w14:paraId="3391B965" w14:textId="2439CC86" w:rsidR="00B22DEA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script-voice.html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788221F1" w14:textId="77777777" w:rsidR="00B22DEA" w:rsidRPr="00DD4247" w:rsidRDefault="00B22DEA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22DEA" w:rsidRPr="00DD4247" w14:paraId="2A3D6E33" w14:textId="77777777" w:rsidTr="0068405E">
        <w:tc>
          <w:tcPr>
            <w:tcW w:w="2972" w:type="dxa"/>
            <w:shd w:val="clear" w:color="auto" w:fill="FFFFFF" w:themeFill="background1"/>
          </w:tcPr>
          <w:p w14:paraId="6862BC0C" w14:textId="36CCE7A2" w:rsidR="00B22DEA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腳本任務</w:t>
            </w:r>
          </w:p>
        </w:tc>
        <w:tc>
          <w:tcPr>
            <w:tcW w:w="3831" w:type="dxa"/>
            <w:shd w:val="clear" w:color="auto" w:fill="FFFFFF" w:themeFill="background1"/>
          </w:tcPr>
          <w:p w14:paraId="2ED4F4BF" w14:textId="18FD8436" w:rsidR="00B22DEA" w:rsidRPr="00B22DEA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mission.html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3ABE1BCE" w14:textId="77777777" w:rsidR="00B22DEA" w:rsidRPr="00DD4247" w:rsidRDefault="00B22DEA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22DEA" w:rsidRPr="00DD4247" w14:paraId="6ABEBE9C" w14:textId="77777777" w:rsidTr="0068405E">
        <w:tc>
          <w:tcPr>
            <w:tcW w:w="2972" w:type="dxa"/>
            <w:shd w:val="clear" w:color="auto" w:fill="FFFFFF" w:themeFill="background1"/>
          </w:tcPr>
          <w:p w14:paraId="5076C5F0" w14:textId="650BAD3D" w:rsidR="00B22DEA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團體討論</w:t>
            </w:r>
          </w:p>
        </w:tc>
        <w:tc>
          <w:tcPr>
            <w:tcW w:w="3831" w:type="dxa"/>
            <w:shd w:val="clear" w:color="auto" w:fill="FFFFFF" w:themeFill="background1"/>
          </w:tcPr>
          <w:p w14:paraId="77945642" w14:textId="39879305" w:rsidR="00B22DEA" w:rsidRPr="00B22DEA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discuss.html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10BE2C86" w14:textId="77777777" w:rsidR="00B22DEA" w:rsidRPr="00DD4247" w:rsidRDefault="00B22DEA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22DEA" w:rsidRPr="00DD4247" w14:paraId="3D8AA1F9" w14:textId="77777777" w:rsidTr="0068405E">
        <w:tc>
          <w:tcPr>
            <w:tcW w:w="2972" w:type="dxa"/>
            <w:shd w:val="clear" w:color="auto" w:fill="FFFFFF" w:themeFill="background1"/>
          </w:tcPr>
          <w:p w14:paraId="2246E64D" w14:textId="6DFFB14C" w:rsidR="00B22DEA" w:rsidRDefault="0068405E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參考指引</w:t>
            </w:r>
          </w:p>
        </w:tc>
        <w:tc>
          <w:tcPr>
            <w:tcW w:w="3831" w:type="dxa"/>
            <w:shd w:val="clear" w:color="auto" w:fill="FFFFFF" w:themeFill="background1"/>
          </w:tcPr>
          <w:p w14:paraId="14FDDF75" w14:textId="44BBADB7" w:rsidR="00B22DEA" w:rsidRPr="00DD4247" w:rsidRDefault="00F42BB3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solution.html</w:t>
            </w:r>
          </w:p>
        </w:tc>
        <w:tc>
          <w:tcPr>
            <w:tcW w:w="2214" w:type="dxa"/>
            <w:shd w:val="clear" w:color="auto" w:fill="FFFFFF" w:themeFill="background1"/>
          </w:tcPr>
          <w:p w14:paraId="6A7249EB" w14:textId="77777777" w:rsidR="00B22DEA" w:rsidRPr="00DD4247" w:rsidRDefault="00B22DEA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CD73DC" w:rsidRPr="00DD4247" w14:paraId="32519FDF" w14:textId="77777777" w:rsidTr="0068405E">
        <w:tc>
          <w:tcPr>
            <w:tcW w:w="2972" w:type="dxa"/>
            <w:shd w:val="clear" w:color="auto" w:fill="FFFFFF" w:themeFill="background1"/>
          </w:tcPr>
          <w:p w14:paraId="72E27517" w14:textId="407416D0" w:rsidR="00CD73DC" w:rsidRDefault="00CD73DC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前測/後側（拖拉版）</w:t>
            </w:r>
          </w:p>
        </w:tc>
        <w:tc>
          <w:tcPr>
            <w:tcW w:w="3831" w:type="dxa"/>
            <w:shd w:val="clear" w:color="auto" w:fill="FFFFFF" w:themeFill="background1"/>
          </w:tcPr>
          <w:p w14:paraId="74B2F73A" w14:textId="7D0598C1" w:rsidR="00CD73DC" w:rsidRPr="00DD4247" w:rsidRDefault="00CD73DC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test_drag.html</w:t>
            </w:r>
          </w:p>
        </w:tc>
        <w:tc>
          <w:tcPr>
            <w:tcW w:w="2214" w:type="dxa"/>
            <w:vMerge w:val="restart"/>
            <w:shd w:val="clear" w:color="auto" w:fill="FFFFFF" w:themeFill="background1"/>
          </w:tcPr>
          <w:p w14:paraId="10C3604A" w14:textId="0F7DDD89" w:rsidR="00CD73DC" w:rsidRPr="00DD4247" w:rsidRDefault="00CD73DC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皆為前後測，目前選擇單選版</w:t>
            </w:r>
          </w:p>
        </w:tc>
      </w:tr>
      <w:tr w:rsidR="00CD73DC" w:rsidRPr="00DD4247" w14:paraId="25ECF693" w14:textId="77777777" w:rsidTr="0068405E">
        <w:tc>
          <w:tcPr>
            <w:tcW w:w="2972" w:type="dxa"/>
            <w:shd w:val="clear" w:color="auto" w:fill="FFFFFF" w:themeFill="background1"/>
          </w:tcPr>
          <w:p w14:paraId="79BE6C75" w14:textId="631D29A0" w:rsidR="00CD73DC" w:rsidRDefault="00CD73DC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前測/後側（單選版）</w:t>
            </w:r>
          </w:p>
        </w:tc>
        <w:tc>
          <w:tcPr>
            <w:tcW w:w="3831" w:type="dxa"/>
            <w:shd w:val="clear" w:color="auto" w:fill="FFFFFF" w:themeFill="background1"/>
          </w:tcPr>
          <w:p w14:paraId="1953BD5E" w14:textId="20C3A0BA" w:rsidR="00CD73DC" w:rsidRPr="00DD4247" w:rsidRDefault="00CD73DC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C67641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test_radio.html</w:t>
            </w:r>
          </w:p>
        </w:tc>
        <w:tc>
          <w:tcPr>
            <w:tcW w:w="2214" w:type="dxa"/>
            <w:vMerge/>
            <w:shd w:val="clear" w:color="auto" w:fill="FFFFFF" w:themeFill="background1"/>
          </w:tcPr>
          <w:p w14:paraId="3C94722D" w14:textId="77777777" w:rsidR="00CD73DC" w:rsidRPr="00DD4247" w:rsidRDefault="00CD73DC" w:rsidP="005232C0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668A5752" w14:textId="00908851" w:rsidR="00073939" w:rsidRDefault="00073939" w:rsidP="00B556DD">
      <w:pPr>
        <w:pStyle w:val="a"/>
        <w:numPr>
          <w:ilvl w:val="0"/>
          <w:numId w:val="0"/>
        </w:numPr>
        <w:rPr>
          <w:color w:val="000000" w:themeColor="text1"/>
          <w:lang w:val="en-US"/>
        </w:rPr>
      </w:pPr>
    </w:p>
    <w:p w14:paraId="7C06A6D0" w14:textId="19077ACB" w:rsidR="00073939" w:rsidRDefault="0007393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br w:type="page"/>
      </w:r>
    </w:p>
    <w:p w14:paraId="2CDF800F" w14:textId="38B87E26" w:rsidR="00073939" w:rsidRPr="00080A96" w:rsidRDefault="00073939" w:rsidP="00073939">
      <w:pPr>
        <w:pStyle w:val="a"/>
        <w:rPr>
          <w:rFonts w:ascii="微軟正黑體" w:eastAsia="微軟正黑體" w:hAnsi="微軟正黑體"/>
          <w:b/>
          <w:bCs/>
          <w:color w:val="146194" w:themeColor="text2"/>
        </w:rPr>
      </w:pPr>
      <w:bookmarkStart w:id="3" w:name="設計圖稿製作規範及檔案放置位置"/>
      <w:r w:rsidRPr="00080A96">
        <w:rPr>
          <w:rFonts w:ascii="微軟正黑體" w:eastAsia="微軟正黑體" w:hAnsi="微軟正黑體" w:hint="eastAsia"/>
          <w:b/>
          <w:bCs/>
          <w:color w:val="146194" w:themeColor="text2"/>
        </w:rPr>
        <w:lastRenderedPageBreak/>
        <w:t>設計圖稿製作規範及檔案放置位置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017"/>
      </w:tblGrid>
      <w:tr w:rsidR="00961B47" w:rsidRPr="00961B47" w14:paraId="739B365B" w14:textId="77777777" w:rsidTr="00E733FB">
        <w:tc>
          <w:tcPr>
            <w:tcW w:w="9017" w:type="dxa"/>
          </w:tcPr>
          <w:bookmarkEnd w:id="3"/>
          <w:p w14:paraId="3EAC3351" w14:textId="7E32597B" w:rsidR="00961B47" w:rsidRDefault="00961B47" w:rsidP="00961B47">
            <w:pPr>
              <w:pStyle w:val="a"/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</w:pPr>
            <w:r w:rsidRPr="00961B47">
              <w:rPr>
                <w:rFonts w:ascii="微軟正黑體" w:eastAsia="微軟正黑體" w:hAnsi="微軟正黑體" w:hint="eastAsia"/>
                <w:sz w:val="24"/>
                <w:szCs w:val="24"/>
                <w:lang w:val="en-US"/>
              </w:rPr>
              <w:t>排版設計稿</w:t>
            </w:r>
          </w:p>
          <w:p w14:paraId="78BADFC5" w14:textId="321FA463" w:rsidR="009E2CD3" w:rsidRPr="009E2CD3" w:rsidRDefault="00000000" w:rsidP="009E2CD3">
            <w:pPr>
              <w:pStyle w:val="a"/>
              <w:numPr>
                <w:ilvl w:val="0"/>
                <w:numId w:val="0"/>
              </w:numPr>
              <w:ind w:left="432"/>
              <w:rPr>
                <w:rFonts w:ascii="微軟正黑體" w:eastAsia="微軟正黑體" w:hAnsi="微軟正黑體"/>
                <w:color w:val="0D2E46" w:themeColor="hyperlink"/>
                <w:sz w:val="24"/>
                <w:szCs w:val="24"/>
                <w:u w:val="single"/>
                <w:lang w:val="en-US"/>
              </w:rPr>
            </w:pPr>
            <w:hyperlink r:id="rId13" w:history="1">
              <w:r w:rsidR="009E2CD3" w:rsidRPr="009E2CD3">
                <w:rPr>
                  <w:rStyle w:val="afb"/>
                  <w:rFonts w:ascii="微軟正黑體" w:eastAsia="微軟正黑體" w:hAnsi="微軟正黑體"/>
                  <w:sz w:val="24"/>
                  <w:szCs w:val="24"/>
                  <w:lang w:val="en-US"/>
                </w:rPr>
                <w:t>https://www.figma.com/file/FWc5s9z5O4e3rrLbvzNdAb/社工-防救災社福人力平台?node-id=0%3A1</w:t>
              </w:r>
            </w:hyperlink>
          </w:p>
          <w:p w14:paraId="223E28FF" w14:textId="38631F22" w:rsidR="009E2CD3" w:rsidRDefault="009E2CD3" w:rsidP="009E2CD3">
            <w:pPr>
              <w:pStyle w:val="a"/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  <w:t>UI Flow</w:t>
            </w:r>
            <w:r w:rsidR="00216247">
              <w:rPr>
                <w:rFonts w:ascii="微軟正黑體" w:eastAsia="微軟正黑體" w:hAnsi="微軟正黑體" w:hint="eastAsia"/>
                <w:sz w:val="24"/>
                <w:szCs w:val="24"/>
                <w:lang w:val="en-US"/>
              </w:rPr>
              <w:t>（最新版）</w:t>
            </w:r>
          </w:p>
          <w:p w14:paraId="5FDAE0C3" w14:textId="7A0C6231" w:rsidR="009E2CD3" w:rsidRPr="00C67641" w:rsidRDefault="00000000" w:rsidP="00C67641">
            <w:pPr>
              <w:ind w:leftChars="160" w:left="480"/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</w:pPr>
            <w:hyperlink r:id="rId14" w:history="1">
              <w:r w:rsidR="002114D0" w:rsidRPr="00A4115D">
                <w:rPr>
                  <w:rStyle w:val="afb"/>
                  <w:rFonts w:ascii="微軟正黑體" w:eastAsia="微軟正黑體" w:hAnsi="微軟正黑體"/>
                  <w:sz w:val="24"/>
                  <w:szCs w:val="24"/>
                  <w:lang w:val="en-US"/>
                </w:rPr>
                <w:t>https://www.figma.com/file/yQTZSO9mjb3iU3KbbiPVjQ/災變社工情境模擬---UI-Flow?node-id=0%3A1</w:t>
              </w:r>
            </w:hyperlink>
          </w:p>
          <w:p w14:paraId="101AAAB3" w14:textId="1F241FA2" w:rsidR="00F234EB" w:rsidRPr="00F234EB" w:rsidRDefault="00CF2852" w:rsidP="00F234EB">
            <w:pPr>
              <w:pStyle w:val="a"/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val="en-US"/>
              </w:rPr>
              <w:t>素材放置區</w:t>
            </w:r>
            <w:r w:rsidR="00F234EB">
              <w:rPr>
                <w:rFonts w:ascii="微軟正黑體" w:eastAsia="微軟正黑體" w:hAnsi="微軟正黑體" w:hint="eastAsia"/>
                <w:sz w:val="24"/>
                <w:szCs w:val="24"/>
                <w:lang w:val="en-US"/>
              </w:rPr>
              <w:t>：內含</w:t>
            </w:r>
            <w:r w:rsidR="00F234EB"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  <w:t>Logo</w:t>
            </w:r>
            <w:r w:rsidR="009E2CD3">
              <w:rPr>
                <w:rFonts w:ascii="微軟正黑體" w:eastAsia="微軟正黑體" w:hAnsi="微軟正黑體" w:hint="eastAsia"/>
                <w:sz w:val="24"/>
                <w:szCs w:val="24"/>
                <w:lang w:val="en-US"/>
              </w:rPr>
              <w:t>、選項按鈕背景、災難地圖所需素材、說明文件素材</w:t>
            </w:r>
          </w:p>
          <w:p w14:paraId="25A63064" w14:textId="079CE50B" w:rsidR="00CF2852" w:rsidRPr="00D43459" w:rsidRDefault="00000000" w:rsidP="00D43459">
            <w:pPr>
              <w:pStyle w:val="a"/>
              <w:numPr>
                <w:ilvl w:val="0"/>
                <w:numId w:val="0"/>
              </w:numPr>
              <w:ind w:left="432"/>
              <w:rPr>
                <w:rFonts w:ascii="微軟正黑體" w:eastAsia="微軟正黑體" w:hAnsi="微軟正黑體"/>
                <w:color w:val="146194" w:themeColor="text2"/>
                <w:sz w:val="24"/>
                <w:szCs w:val="24"/>
              </w:rPr>
            </w:pPr>
            <w:hyperlink r:id="rId15" w:history="1">
              <w:r w:rsidR="009E2CD3" w:rsidRPr="009E2CD3">
                <w:rPr>
                  <w:rStyle w:val="afb"/>
                  <w:rFonts w:ascii="微軟正黑體" w:eastAsia="微軟正黑體" w:hAnsi="微軟正黑體"/>
                  <w:sz w:val="24"/>
                  <w:szCs w:val="24"/>
                </w:rPr>
                <w:t>http://122.117.14.208:8080/design_pages/dssw/material/</w:t>
              </w:r>
            </w:hyperlink>
          </w:p>
        </w:tc>
      </w:tr>
    </w:tbl>
    <w:p w14:paraId="44D8F348" w14:textId="481FD95A" w:rsidR="00B556DD" w:rsidRDefault="00B556DD" w:rsidP="00B556DD">
      <w:pPr>
        <w:pStyle w:val="a"/>
        <w:numPr>
          <w:ilvl w:val="0"/>
          <w:numId w:val="0"/>
        </w:numPr>
        <w:rPr>
          <w:color w:val="000000" w:themeColor="text1"/>
          <w:lang w:val="en-US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188"/>
        <w:gridCol w:w="7829"/>
      </w:tblGrid>
      <w:tr w:rsidR="00ED20B0" w:rsidRPr="00875EC3" w14:paraId="60E89BAF" w14:textId="77777777" w:rsidTr="00D264B0">
        <w:tc>
          <w:tcPr>
            <w:tcW w:w="1188" w:type="dxa"/>
            <w:shd w:val="clear" w:color="auto" w:fill="C2E1F6" w:themeFill="text2" w:themeFillTint="33"/>
          </w:tcPr>
          <w:p w14:paraId="38FC3519" w14:textId="52250A93" w:rsidR="003D0584" w:rsidRPr="00875EC3" w:rsidRDefault="003D0584" w:rsidP="003D0584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檔案位置/名稱</w:t>
            </w:r>
          </w:p>
        </w:tc>
        <w:tc>
          <w:tcPr>
            <w:tcW w:w="7829" w:type="dxa"/>
            <w:shd w:val="clear" w:color="auto" w:fill="C2E1F6" w:themeFill="text2" w:themeFillTint="33"/>
          </w:tcPr>
          <w:p w14:paraId="3E8DCC6F" w14:textId="603DDA8A" w:rsidR="003D0584" w:rsidRPr="00875EC3" w:rsidRDefault="003D0584" w:rsidP="003D0584">
            <w:pPr>
              <w:pStyle w:val="a"/>
              <w:numPr>
                <w:ilvl w:val="0"/>
                <w:numId w:val="0"/>
              </w:numPr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說明</w:t>
            </w:r>
          </w:p>
        </w:tc>
      </w:tr>
      <w:tr w:rsidR="00ED20B0" w:rsidRPr="00875EC3" w14:paraId="2D039DD5" w14:textId="77777777" w:rsidTr="00D264B0">
        <w:tc>
          <w:tcPr>
            <w:tcW w:w="1188" w:type="dxa"/>
            <w:shd w:val="clear" w:color="auto" w:fill="FFFFFF" w:themeFill="background1"/>
          </w:tcPr>
          <w:p w14:paraId="05E00B1C" w14:textId="0F20BFFF" w:rsidR="009F233B" w:rsidRPr="00875EC3" w:rsidRDefault="009F233B" w:rsidP="009F233B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logo</w:t>
            </w:r>
          </w:p>
        </w:tc>
        <w:tc>
          <w:tcPr>
            <w:tcW w:w="7829" w:type="dxa"/>
            <w:shd w:val="clear" w:color="auto" w:fill="FFFFFF" w:themeFill="background1"/>
          </w:tcPr>
          <w:p w14:paraId="15DDB4ED" w14:textId="0A3A0F22" w:rsidR="009F233B" w:rsidRPr="00875EC3" w:rsidRDefault="009F233B" w:rsidP="000B1611">
            <w:pPr>
              <w:pStyle w:val="a"/>
              <w:numPr>
                <w:ilvl w:val="0"/>
                <w:numId w:val="7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Logo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主要字體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為配合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深</w:t>
            </w:r>
            <w:r w:rsidR="002F507A"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/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淺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背景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有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兩種狀態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（主要字體為「N</w:t>
            </w:r>
            <w:r w:rsidR="002F507A"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PUST</w:t>
            </w:r>
            <w:r w:rsidR="002F507A" w:rsidRPr="00875EC3">
              <w:rPr>
                <w:rFonts w:ascii="微軟正黑體" w:eastAsia="微軟正黑體" w:hAnsi="微軟正黑體" w:cs="Cambria Math" w:hint="eastAsia"/>
                <w:color w:val="000000" w:themeColor="text1"/>
                <w:sz w:val="24"/>
                <w:szCs w:val="24"/>
                <w:lang w:val="en-US"/>
              </w:rPr>
              <w:t>・</w:t>
            </w:r>
            <w:r w:rsidR="002F507A"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KMU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・</w:t>
            </w:r>
            <w:r w:rsidR="002F507A"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FJCU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」、「防救災社福人力平台」、「</w:t>
            </w:r>
            <w:r w:rsidR="002F507A"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Disaster Social Service Workers</w:t>
            </w:r>
            <w:r w:rsidR="002F507A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」）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：</w:t>
            </w:r>
          </w:p>
          <w:p w14:paraId="39A5060A" w14:textId="77777777" w:rsidR="009F233B" w:rsidRPr="00875EC3" w:rsidRDefault="002F507A" w:rsidP="000B1611">
            <w:pPr>
              <w:pStyle w:val="a"/>
              <w:numPr>
                <w:ilvl w:val="0"/>
                <w:numId w:val="8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配合淺色背景：主要字體顏色為深藍。</w:t>
            </w:r>
          </w:p>
          <w:p w14:paraId="29A4E5BE" w14:textId="77777777" w:rsidR="002F507A" w:rsidRPr="00875EC3" w:rsidRDefault="002F507A" w:rsidP="000B1611">
            <w:pPr>
              <w:pStyle w:val="a"/>
              <w:numPr>
                <w:ilvl w:val="0"/>
                <w:numId w:val="8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配合深色背景：主要字體顏色為淺藍色。</w:t>
            </w:r>
          </w:p>
          <w:p w14:paraId="6311278C" w14:textId="77777777" w:rsidR="002F507A" w:rsidRPr="00875EC3" w:rsidRDefault="002F507A" w:rsidP="002F507A">
            <w:pPr>
              <w:pStyle w:val="a"/>
              <w:numPr>
                <w:ilvl w:val="0"/>
                <w:numId w:val="0"/>
              </w:numPr>
              <w:ind w:left="432" w:hanging="432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7F16E95D" w14:textId="6AF18225" w:rsidR="002F507A" w:rsidRPr="00875EC3" w:rsidRDefault="00875EC3" w:rsidP="000B1611">
            <w:pPr>
              <w:pStyle w:val="a"/>
              <w:numPr>
                <w:ilvl w:val="0"/>
                <w:numId w:val="7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為配合各種使用情境有多種排版，直式、橫式、單獨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logo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、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logo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＋字體搭配、中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/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英文、縮寫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……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等，依據客戶需求進行調整。</w:t>
            </w:r>
          </w:p>
        </w:tc>
      </w:tr>
      <w:tr w:rsidR="00ED20B0" w:rsidRPr="00875EC3" w14:paraId="6F39BDF3" w14:textId="77777777" w:rsidTr="00D264B0">
        <w:tc>
          <w:tcPr>
            <w:tcW w:w="1188" w:type="dxa"/>
          </w:tcPr>
          <w:p w14:paraId="56A96EDA" w14:textId="28107AF4" w:rsidR="003D0584" w:rsidRPr="00875EC3" w:rsidRDefault="003D0584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災難類型</w:t>
            </w:r>
          </w:p>
        </w:tc>
        <w:tc>
          <w:tcPr>
            <w:tcW w:w="7829" w:type="dxa"/>
          </w:tcPr>
          <w:p w14:paraId="3D0E78B6" w14:textId="4FA1DF1E" w:rsidR="003D0584" w:rsidRPr="00875EC3" w:rsidRDefault="00990FD4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「災難類別選擇」頁面（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story-type-select.html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）所使用的按鈕背景圖</w:t>
            </w:r>
            <w:r w:rsidR="00875EC3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。</w:t>
            </w:r>
          </w:p>
        </w:tc>
      </w:tr>
      <w:tr w:rsidR="00ED20B0" w:rsidRPr="00875EC3" w14:paraId="1C30BB23" w14:textId="77777777" w:rsidTr="00D264B0">
        <w:tc>
          <w:tcPr>
            <w:tcW w:w="1188" w:type="dxa"/>
          </w:tcPr>
          <w:p w14:paraId="275B6D9E" w14:textId="5B483F73" w:rsidR="00990FD4" w:rsidRPr="00875EC3" w:rsidRDefault="00990FD4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災難選擇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-storybox</w:t>
            </w:r>
          </w:p>
        </w:tc>
        <w:tc>
          <w:tcPr>
            <w:tcW w:w="7829" w:type="dxa"/>
          </w:tcPr>
          <w:p w14:paraId="4CACBC2D" w14:textId="7EEE9156" w:rsidR="00990FD4" w:rsidRPr="00875EC3" w:rsidRDefault="00990FD4" w:rsidP="000B1611">
            <w:pPr>
              <w:pStyle w:val="a"/>
              <w:numPr>
                <w:ilvl w:val="0"/>
                <w:numId w:val="7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「災難選擇」頁面（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story-select.html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）所使用的按鈕背景圖，調節圖片效果請由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.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p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sd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檔修改，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.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a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i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檔為</w:t>
            </w:r>
            <w:r w:rsidR="00580E70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統一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調節大小</w:t>
            </w:r>
            <w:r w:rsidR="00580E70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、設定陰影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及輸出用。</w:t>
            </w:r>
          </w:p>
          <w:p w14:paraId="214A9518" w14:textId="77777777" w:rsidR="00580E70" w:rsidRPr="00875EC3" w:rsidRDefault="00580E70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3A22A579" w14:textId="5A30F5C3" w:rsidR="00580E70" w:rsidRPr="00875EC3" w:rsidRDefault="00580E70" w:rsidP="000B1611">
            <w:pPr>
              <w:pStyle w:val="a"/>
              <w:numPr>
                <w:ilvl w:val="0"/>
                <w:numId w:val="7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圖片效果：使用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Photoshop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，依據每張原照片的狀況斟酌調整，</w:t>
            </w:r>
            <w:r w:rsidR="00D0267C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使所有按鈕的背景風格呈現一致</w:t>
            </w:r>
            <w:r w:rsidR="00875EC3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即可</w:t>
            </w:r>
            <w:r w:rsidR="00D0267C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。可依據需求修改或</w:t>
            </w:r>
            <w:r w:rsidR="00D0267C"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redesign</w:t>
            </w:r>
            <w:r w:rsidR="00D0267C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，以下為目前處理的步驟。</w:t>
            </w:r>
          </w:p>
          <w:p w14:paraId="2A75383C" w14:textId="77777777" w:rsidR="00D0267C" w:rsidRPr="00875EC3" w:rsidRDefault="00580E70" w:rsidP="000B1611">
            <w:pPr>
              <w:pStyle w:val="a"/>
              <w:numPr>
                <w:ilvl w:val="0"/>
                <w:numId w:val="9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使用「調整」處理照片的亮度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/</w:t>
            </w: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對比、色階、飽和度、色彩平衡等</w:t>
            </w:r>
            <w:r w:rsidR="00D0267C"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。</w:t>
            </w:r>
          </w:p>
          <w:p w14:paraId="317785C9" w14:textId="7292C591" w:rsidR="00D0267C" w:rsidRPr="00875EC3" w:rsidRDefault="00D0267C" w:rsidP="000B1611">
            <w:pPr>
              <w:pStyle w:val="a"/>
              <w:numPr>
                <w:ilvl w:val="0"/>
                <w:numId w:val="9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「濾鏡」</w:t>
            </w:r>
            <w:r w:rsidRPr="00875EC3">
              <w:rPr>
                <w:rFonts w:ascii="微軟正黑體" w:eastAsia="微軟正黑體" w:hAnsi="微軟正黑體" w:cs="Cambria Math" w:hint="eastAsia"/>
                <w:color w:val="000000" w:themeColor="text1"/>
                <w:sz w:val="24"/>
                <w:szCs w:val="24"/>
                <w:lang w:val="en-US"/>
              </w:rPr>
              <w:t>＞「濾鏡收藏館」＞「藝術風」＞「</w:t>
            </w:r>
            <w:r w:rsidR="009F233B" w:rsidRPr="00875EC3">
              <w:rPr>
                <w:rFonts w:ascii="微軟正黑體" w:eastAsia="微軟正黑體" w:hAnsi="微軟正黑體" w:cs="Cambria Math" w:hint="eastAsia"/>
                <w:color w:val="000000" w:themeColor="text1"/>
                <w:sz w:val="24"/>
                <w:szCs w:val="24"/>
                <w:lang w:val="en-US"/>
              </w:rPr>
              <w:t>塗抹繪畫</w:t>
            </w:r>
            <w:r w:rsidRPr="00875EC3">
              <w:rPr>
                <w:rFonts w:ascii="微軟正黑體" w:eastAsia="微軟正黑體" w:hAnsi="微軟正黑體" w:cs="Cambria Math" w:hint="eastAsia"/>
                <w:color w:val="000000" w:themeColor="text1"/>
                <w:sz w:val="24"/>
                <w:szCs w:val="24"/>
                <w:lang w:val="en-US"/>
              </w:rPr>
              <w:t>」</w:t>
            </w:r>
            <w:r w:rsidR="009F233B" w:rsidRPr="00875EC3">
              <w:rPr>
                <w:rFonts w:ascii="微軟正黑體" w:eastAsia="微軟正黑體" w:hAnsi="微軟正黑體" w:cs="Cambria Math" w:hint="eastAsia"/>
                <w:color w:val="000000" w:themeColor="text1"/>
                <w:sz w:val="24"/>
                <w:szCs w:val="24"/>
                <w:lang w:val="en-US"/>
              </w:rPr>
              <w:t>（數據調整依據每張照片狀況調整）。</w:t>
            </w:r>
          </w:p>
          <w:p w14:paraId="79891D2A" w14:textId="66EE0CE6" w:rsidR="009F233B" w:rsidRPr="00875EC3" w:rsidRDefault="009F233B" w:rsidP="000B1611">
            <w:pPr>
              <w:pStyle w:val="a"/>
              <w:numPr>
                <w:ilvl w:val="0"/>
                <w:numId w:val="9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875EC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lastRenderedPageBreak/>
              <w:t>「濾鏡」</w:t>
            </w:r>
            <w:r w:rsidRPr="00875EC3">
              <w:rPr>
                <w:rFonts w:ascii="微軟正黑體" w:eastAsia="微軟正黑體" w:hAnsi="微軟正黑體" w:cs="Cambria Math" w:hint="eastAsia"/>
                <w:color w:val="000000" w:themeColor="text1"/>
                <w:sz w:val="24"/>
                <w:szCs w:val="24"/>
                <w:lang w:val="en-US"/>
              </w:rPr>
              <w:t>＞「濾鏡收藏館」＞「藝術風」＞「乾性</w:t>
            </w:r>
            <w:r w:rsidRPr="00875EC3">
              <w:rPr>
                <w:rFonts w:ascii="微軟正黑體" w:eastAsia="微軟正黑體" w:hAnsi="微軟正黑體" w:cs="Apple Color Emoji" w:hint="eastAsia"/>
                <w:color w:val="000000" w:themeColor="text1"/>
                <w:sz w:val="24"/>
                <w:szCs w:val="24"/>
                <w:lang w:val="en-US"/>
              </w:rPr>
              <w:t>筆</w:t>
            </w:r>
            <w:r w:rsidRPr="00875EC3">
              <w:rPr>
                <w:rFonts w:ascii="微軟正黑體" w:eastAsia="微軟正黑體" w:hAnsi="微軟正黑體" w:cs="Cambria Math" w:hint="eastAsia"/>
                <w:color w:val="000000" w:themeColor="text1"/>
                <w:sz w:val="24"/>
                <w:szCs w:val="24"/>
                <w:lang w:val="en-US"/>
              </w:rPr>
              <w:t>刷」（數據調整依據每張照片狀況調整）。</w:t>
            </w:r>
          </w:p>
        </w:tc>
      </w:tr>
      <w:tr w:rsidR="00D264B0" w:rsidRPr="00875EC3" w14:paraId="5B2C46D9" w14:textId="77777777" w:rsidTr="00D264B0">
        <w:tc>
          <w:tcPr>
            <w:tcW w:w="1188" w:type="dxa"/>
          </w:tcPr>
          <w:p w14:paraId="0240E622" w14:textId="6E5153C5" w:rsidR="00875EC3" w:rsidRPr="00875EC3" w:rsidRDefault="00875EC3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lastRenderedPageBreak/>
              <w:t>m</w:t>
            </w:r>
            <w:r w:rsidRPr="00875EC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ap-c</w:t>
            </w:r>
          </w:p>
        </w:tc>
        <w:tc>
          <w:tcPr>
            <w:tcW w:w="7829" w:type="dxa"/>
          </w:tcPr>
          <w:p w14:paraId="3DEDE52E" w14:textId="77777777" w:rsidR="001B1FEA" w:rsidRDefault="001B1FEA" w:rsidP="000B1611">
            <w:pPr>
              <w:pStyle w:val="a"/>
              <w:numPr>
                <w:ilvl w:val="0"/>
                <w:numId w:val="1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「災難地圖」頁（</w:t>
            </w:r>
            <w:r w:rsidRPr="00F42BB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map.html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）中的角色選擇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icon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，未來若有新角色，請以「性別中性」進行設計。</w:t>
            </w:r>
          </w:p>
          <w:p w14:paraId="7AF755ED" w14:textId="77777777" w:rsidR="001B1FEA" w:rsidRDefault="001B1FEA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0EC94A18" w14:textId="5B1B6204" w:rsidR="001B1FEA" w:rsidRPr="007468ED" w:rsidRDefault="001B1FEA" w:rsidP="000B1611">
            <w:pPr>
              <w:pStyle w:val="a"/>
              <w:numPr>
                <w:ilvl w:val="0"/>
                <w:numId w:val="1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Ai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輸出時</w:t>
            </w:r>
            <w:r w:rsidR="007468ED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轉存</w:t>
            </w:r>
            <w:r w:rsidR="007468ED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SVG</w:t>
            </w:r>
            <w:r w:rsidR="007468ED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檔即可。</w:t>
            </w:r>
          </w:p>
        </w:tc>
      </w:tr>
      <w:tr w:rsidR="00ED20B0" w:rsidRPr="00875EC3" w14:paraId="4DA92277" w14:textId="77777777" w:rsidTr="00D264B0">
        <w:trPr>
          <w:trHeight w:val="5715"/>
        </w:trPr>
        <w:tc>
          <w:tcPr>
            <w:tcW w:w="1188" w:type="dxa"/>
            <w:vMerge w:val="restart"/>
          </w:tcPr>
          <w:p w14:paraId="589ABE29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災難地圖相關：</w:t>
            </w:r>
          </w:p>
          <w:p w14:paraId="1F69BEC7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八仙塵暴</w:t>
            </w:r>
          </w:p>
          <w:p w14:paraId="36B8FA88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台南地震</w:t>
            </w:r>
          </w:p>
          <w:p w14:paraId="10502CBE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梅嶺車禍</w:t>
            </w:r>
          </w:p>
          <w:p w14:paraId="5150C578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台鐵花蓮太魯閣號</w:t>
            </w:r>
          </w:p>
          <w:p w14:paraId="25C39AD9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莫拉克風災</w:t>
            </w:r>
          </w:p>
          <w:p w14:paraId="78D495DD" w14:textId="4F3FB413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高雄氣爆</w:t>
            </w:r>
          </w:p>
        </w:tc>
        <w:tc>
          <w:tcPr>
            <w:tcW w:w="7829" w:type="dxa"/>
          </w:tcPr>
          <w:p w14:paraId="7A221752" w14:textId="2ADCD3F1" w:rsidR="00BD7532" w:rsidRDefault="00BD7532" w:rsidP="000B1611">
            <w:pPr>
              <w:pStyle w:val="a"/>
              <w:numPr>
                <w:ilvl w:val="0"/>
                <w:numId w:val="11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地圖中的元素為2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.5D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（偽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3D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），製作新元素請依照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2.5D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進行製作，以保持整體畫面一致。</w:t>
            </w:r>
          </w:p>
          <w:p w14:paraId="4FE26781" w14:textId="77777777" w:rsidR="00BD7532" w:rsidRDefault="00BD7532" w:rsidP="00FD0720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相關素材：</w:t>
            </w:r>
            <w:hyperlink r:id="rId16" w:history="1">
              <w:r w:rsidRPr="00FD0720">
                <w:rPr>
                  <w:rStyle w:val="afb"/>
                  <w:rFonts w:ascii="微軟正黑體" w:eastAsia="微軟正黑體" w:hAnsi="微軟正黑體"/>
                  <w:sz w:val="24"/>
                  <w:szCs w:val="24"/>
                  <w:lang w:val="en-US"/>
                </w:rPr>
                <w:t>https://www.freepik.com/illustrations</w:t>
              </w:r>
            </w:hyperlink>
          </w:p>
          <w:p w14:paraId="3A79B242" w14:textId="77777777" w:rsidR="00BD7532" w:rsidRDefault="00BD7532" w:rsidP="00FD0720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關鍵字：「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isometric+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所需名稱」</w:t>
            </w:r>
          </w:p>
          <w:p w14:paraId="67154B29" w14:textId="09EA4BEE" w:rsidR="00BD7532" w:rsidRDefault="00BD7532" w:rsidP="00FD0720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 xml:space="preserve">Ex. 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isometric city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」即可找到城市相關的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2.5D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素材</w:t>
            </w:r>
          </w:p>
          <w:p w14:paraId="127A2E14" w14:textId="77777777" w:rsidR="00BD7532" w:rsidRDefault="00BD7532" w:rsidP="00FD0720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0E8634ED" w14:textId="7C6F8E9F" w:rsidR="00BD7532" w:rsidRDefault="00BD7532" w:rsidP="00744712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2D9936D8" wp14:editId="650FEA7F">
                  <wp:extent cx="3976476" cy="2265979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515" cy="227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0B0" w:rsidRPr="00875EC3" w14:paraId="1241CCE7" w14:textId="77777777" w:rsidTr="00D264B0">
        <w:tc>
          <w:tcPr>
            <w:tcW w:w="1188" w:type="dxa"/>
            <w:vMerge/>
          </w:tcPr>
          <w:p w14:paraId="11E07014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29" w:type="dxa"/>
          </w:tcPr>
          <w:p w14:paraId="61DF231D" w14:textId="052EF345" w:rsidR="00BD7532" w:rsidRDefault="00BD7532" w:rsidP="000B1611">
            <w:pPr>
              <w:pStyle w:val="a"/>
              <w:numPr>
                <w:ilvl w:val="0"/>
                <w:numId w:val="11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地圖製作相關原則</w:t>
            </w:r>
          </w:p>
          <w:p w14:paraId="10D69357" w14:textId="7C226B1E" w:rsidR="00BD7532" w:rsidRDefault="00BD7532" w:rsidP="00744712">
            <w:pPr>
              <w:pStyle w:val="a"/>
              <w:numPr>
                <w:ilvl w:val="0"/>
                <w:numId w:val="12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地點依據發生時間軸大致以「左至右」、「上到下」排列，每個災難的地圖的地點數量不同、每個地點的時間軸也可能有重複，以維持圖面和諧為最大原則。</w:t>
            </w:r>
          </w:p>
          <w:p w14:paraId="4F74690A" w14:textId="7A65CE29" w:rsidR="00BD7532" w:rsidRDefault="00BD7532" w:rsidP="00744712">
            <w:pPr>
              <w:pStyle w:val="a"/>
              <w:numPr>
                <w:ilvl w:val="0"/>
                <w:numId w:val="12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地點名稱因還可能有變動，目前保持可編輯狀態未轉曲，字體為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Adobe CC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的「思源黑體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TW Bold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」（</w:t>
            </w:r>
            <w:r w:rsidRPr="0023171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Source Han Sans Traditional Chinese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）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2EA2F0D5" w14:textId="66B62658" w:rsidR="00BD7532" w:rsidRDefault="00000000" w:rsidP="0023171E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hyperlink r:id="rId18" w:history="1">
              <w:r w:rsidR="00BD7532" w:rsidRPr="0023171E">
                <w:rPr>
                  <w:rStyle w:val="afb"/>
                  <w:rFonts w:ascii="微軟正黑體" w:eastAsia="微軟正黑體" w:hAnsi="微軟正黑體"/>
                  <w:sz w:val="24"/>
                  <w:szCs w:val="24"/>
                  <w:lang w:val="en-US"/>
                </w:rPr>
                <w:t>https://fonts.adobe.com/fonts/source-han-sans-traditional-chinese</w:t>
              </w:r>
            </w:hyperlink>
          </w:p>
          <w:p w14:paraId="304E12DF" w14:textId="546E8132" w:rsidR="00BD7532" w:rsidRDefault="00BD7532" w:rsidP="00744712">
            <w:pPr>
              <w:pStyle w:val="a"/>
              <w:numPr>
                <w:ilvl w:val="0"/>
                <w:numId w:val="12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每個地點依據所處的時期給予不同的光暈底色，以台南地震為例：</w:t>
            </w:r>
          </w:p>
          <w:p w14:paraId="2E5F34A1" w14:textId="1A68A9F5" w:rsidR="00BD7532" w:rsidRPr="00C8524D" w:rsidRDefault="00BD7532" w:rsidP="00C8524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</w:pPr>
            <w:r w:rsidRPr="00C8524D">
              <w:rPr>
                <w:rFonts w:ascii="微軟正黑體" w:eastAsia="微軟正黑體" w:hAnsi="微軟正黑體" w:hint="eastAsia"/>
                <w:color w:val="C62324" w:themeColor="accent6"/>
                <w:sz w:val="24"/>
                <w:szCs w:val="24"/>
                <w:lang w:val="en-US"/>
              </w:rPr>
              <w:t>災難現場（紅色光暈）</w:t>
            </w:r>
          </w:p>
          <w:p w14:paraId="68155C4D" w14:textId="18F39A2D" w:rsidR="00BD7532" w:rsidRPr="003A75BE" w:rsidRDefault="00BD7532" w:rsidP="00C8524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5BE">
              <w:rPr>
                <w:rFonts w:ascii="微軟正黑體" w:eastAsia="微軟正黑體" w:hAnsi="微軟正黑體" w:hint="eastAsia"/>
                <w:color w:val="FF8A3C"/>
                <w:sz w:val="24"/>
                <w:szCs w:val="24"/>
                <w:lang w:val="en-US"/>
              </w:rPr>
              <w:lastRenderedPageBreak/>
              <w:t>災難緊急應變期（黃色光暈）</w:t>
            </w:r>
            <w:r w:rsidRPr="003A75B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 xml:space="preserve"> :醫院、前進指揮所（在災難現場附近）、殯儀館 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。</w:t>
            </w:r>
          </w:p>
          <w:p w14:paraId="343FE6AA" w14:textId="23780CF1" w:rsidR="00BD7532" w:rsidRPr="003A75BE" w:rsidRDefault="00BD7532" w:rsidP="00C8524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5BE">
              <w:rPr>
                <w:rFonts w:ascii="微軟正黑體" w:eastAsia="微軟正黑體" w:hAnsi="微軟正黑體" w:hint="eastAsia"/>
                <w:color w:val="6A9E1F" w:themeColor="accent4"/>
                <w:sz w:val="24"/>
                <w:szCs w:val="24"/>
                <w:lang w:val="en-US"/>
              </w:rPr>
              <w:t>災難復原階段 （綠色光暈）</w:t>
            </w:r>
            <w:r w:rsidRPr="003A75B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 xml:space="preserve">：臨時收容安置中心、安置旅館 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。</w:t>
            </w:r>
          </w:p>
          <w:p w14:paraId="69F9F0C4" w14:textId="2C0A635A" w:rsidR="00BD7532" w:rsidRDefault="00BD7532" w:rsidP="00C8524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5BE">
              <w:rPr>
                <w:rFonts w:ascii="微軟正黑體" w:eastAsia="微軟正黑體" w:hAnsi="微軟正黑體" w:hint="eastAsia"/>
                <w:color w:val="146194" w:themeColor="text2"/>
                <w:sz w:val="24"/>
                <w:szCs w:val="24"/>
                <w:lang w:val="en-US"/>
              </w:rPr>
              <w:t>災後重建階段 （藍色光暈）</w:t>
            </w:r>
            <w:r w:rsidRPr="003A75B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：</w:t>
            </w:r>
            <w:r w:rsidRPr="00C8524D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關懷戶住所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。</w:t>
            </w:r>
            <w:r w:rsidRPr="00C8524D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 </w:t>
            </w:r>
          </w:p>
          <w:p w14:paraId="0C73AD4B" w14:textId="4CCBD795" w:rsidR="00BD7532" w:rsidRDefault="00BD7532" w:rsidP="00744712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5E0ED35" wp14:editId="6B583C83">
                  <wp:extent cx="3812533" cy="261644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15" cy="263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A57F4" w14:textId="319FD79E" w:rsidR="00BD7532" w:rsidRPr="00BD7532" w:rsidRDefault="00BD7532" w:rsidP="00BD7532">
            <w:pPr>
              <w:pStyle w:val="a"/>
              <w:numPr>
                <w:ilvl w:val="0"/>
                <w:numId w:val="12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繪製順序：將「地點」排列好後再進行「道路」的繪製，最後於道路的下一個圖層再進行「光暈」的設置。</w:t>
            </w:r>
          </w:p>
          <w:p w14:paraId="2E5CBBD3" w14:textId="4F305683" w:rsidR="00BD7532" w:rsidRDefault="00BD7532" w:rsidP="00744712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549E78D4" wp14:editId="619BB66D">
                  <wp:extent cx="3811905" cy="245726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260" cy="246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71381" w14:textId="77777777" w:rsidR="00CD73DC" w:rsidRDefault="00BD7532" w:rsidP="00CD73DC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</w:pPr>
            <w:r w:rsidRPr="00E84A70">
              <w:rPr>
                <w:rFonts w:ascii="微軟正黑體" w:eastAsia="微軟正黑體" w:hAnsi="微軟正黑體" w:hint="eastAsia"/>
                <w:color w:val="C62324" w:themeColor="accent6"/>
                <w:sz w:val="24"/>
                <w:szCs w:val="24"/>
                <w:lang w:val="en-US"/>
              </w:rPr>
              <w:t>＊</w:t>
            </w:r>
            <w:r w:rsidRPr="00E84A70"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  <w:t>ai</w:t>
            </w:r>
            <w:r w:rsidRPr="00E84A70">
              <w:rPr>
                <w:rFonts w:ascii="微軟正黑體" w:eastAsia="微軟正黑體" w:hAnsi="微軟正黑體" w:hint="eastAsia"/>
                <w:color w:val="C62324" w:themeColor="accent6"/>
                <w:sz w:val="24"/>
                <w:szCs w:val="24"/>
                <w:lang w:val="en-US"/>
              </w:rPr>
              <w:t>原檔裡已將圖層進行分類</w:t>
            </w:r>
          </w:p>
          <w:p w14:paraId="4B19FB1F" w14:textId="77777777" w:rsidR="00CD73DC" w:rsidRDefault="00CD73DC" w:rsidP="00CD73DC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</w:pPr>
          </w:p>
          <w:p w14:paraId="6A387087" w14:textId="7B641F84" w:rsidR="00CD73DC" w:rsidRPr="00CD73DC" w:rsidRDefault="00CD73DC" w:rsidP="00CD73DC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/>
                <w:color w:val="146194" w:themeColor="text2"/>
                <w:sz w:val="24"/>
                <w:szCs w:val="24"/>
                <w:lang w:val="en-US"/>
              </w:rPr>
              <w:t>Ai</w:t>
            </w:r>
            <w:r w:rsidRPr="00CD73DC">
              <w:rPr>
                <w:rFonts w:ascii="微軟正黑體" w:eastAsia="微軟正黑體" w:hAnsi="微軟正黑體" w:hint="eastAsia"/>
                <w:color w:val="146194" w:themeColor="text2"/>
                <w:sz w:val="24"/>
                <w:szCs w:val="24"/>
                <w:lang w:val="en-US"/>
              </w:rPr>
              <w:t>檔案輸出：</w:t>
            </w:r>
            <w:r>
              <w:rPr>
                <w:rFonts w:ascii="微軟正黑體" w:eastAsia="微軟正黑體" w:hAnsi="微軟正黑體" w:hint="eastAsia"/>
                <w:color w:val="146194" w:themeColor="text2"/>
                <w:sz w:val="24"/>
                <w:szCs w:val="24"/>
                <w:lang w:val="en-US"/>
              </w:rPr>
              <w:t>「轉存」為</w:t>
            </w:r>
            <w:r>
              <w:rPr>
                <w:rFonts w:ascii="微軟正黑體" w:eastAsia="微軟正黑體" w:hAnsi="微軟正黑體"/>
                <w:color w:val="146194" w:themeColor="text2"/>
                <w:sz w:val="24"/>
                <w:szCs w:val="24"/>
                <w:lang w:val="en-US"/>
              </w:rPr>
              <w:t>PNG</w:t>
            </w:r>
            <w:r>
              <w:rPr>
                <w:rFonts w:ascii="微軟正黑體" w:eastAsia="微軟正黑體" w:hAnsi="微軟正黑體" w:hint="eastAsia"/>
                <w:color w:val="146194" w:themeColor="text2"/>
                <w:sz w:val="24"/>
                <w:szCs w:val="24"/>
                <w:lang w:val="en-US"/>
              </w:rPr>
              <w:t>檔，解析度</w:t>
            </w:r>
            <w:r>
              <w:rPr>
                <w:rFonts w:ascii="微軟正黑體" w:eastAsia="微軟正黑體" w:hAnsi="微軟正黑體"/>
                <w:color w:val="146194" w:themeColor="text2"/>
                <w:sz w:val="24"/>
                <w:szCs w:val="24"/>
                <w:lang w:val="en-US"/>
              </w:rPr>
              <w:t>72ppi</w:t>
            </w:r>
            <w:r>
              <w:rPr>
                <w:rFonts w:ascii="微軟正黑體" w:eastAsia="微軟正黑體" w:hAnsi="微軟正黑體" w:hint="eastAsia"/>
                <w:color w:val="146194" w:themeColor="text2"/>
                <w:sz w:val="24"/>
                <w:szCs w:val="24"/>
                <w:lang w:val="en-US"/>
              </w:rPr>
              <w:t>。</w:t>
            </w:r>
          </w:p>
        </w:tc>
      </w:tr>
      <w:tr w:rsidR="00ED20B0" w:rsidRPr="00875EC3" w14:paraId="646D3E7F" w14:textId="77777777" w:rsidTr="00D264B0">
        <w:tc>
          <w:tcPr>
            <w:tcW w:w="1188" w:type="dxa"/>
            <w:vMerge/>
          </w:tcPr>
          <w:p w14:paraId="7BF5027E" w14:textId="77777777" w:rsidR="00BD7532" w:rsidRDefault="00BD7532" w:rsidP="00B556DD">
            <w:pPr>
              <w:pStyle w:val="a"/>
              <w:numPr>
                <w:ilvl w:val="0"/>
                <w:numId w:val="0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29" w:type="dxa"/>
          </w:tcPr>
          <w:p w14:paraId="4C03F9E0" w14:textId="25642AED" w:rsidR="00BD7532" w:rsidRDefault="0014248A" w:rsidP="000B1611">
            <w:pPr>
              <w:pStyle w:val="a"/>
              <w:numPr>
                <w:ilvl w:val="0"/>
                <w:numId w:val="11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如何在網頁中設定地點的點選範圍</w:t>
            </w:r>
            <w:r w:rsidR="00BD7532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？</w:t>
            </w:r>
          </w:p>
          <w:p w14:paraId="475EE68B" w14:textId="2B687E53" w:rsidR="00BD7532" w:rsidRDefault="00BD7532" w:rsidP="00BD7532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網頁裡使用套件「R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WD Map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」進行點選範圍的設定，</w:t>
            </w:r>
            <w:r w:rsidR="006250A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圖片大小須設定「</w:t>
            </w:r>
            <w:r w:rsidR="006250AE" w:rsidRPr="006250A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width="1020" height="700"</w:t>
            </w:r>
            <w:r w:rsidR="006250A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」，且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須取得每個地點的範圍座標</w:t>
            </w:r>
            <w:r w:rsidR="006250A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（起點不限，最後可以圍出範圍即可）。</w:t>
            </w:r>
          </w:p>
          <w:p w14:paraId="6FF8D890" w14:textId="77777777" w:rsidR="006250AE" w:rsidRDefault="006250AE" w:rsidP="00BD7532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8A17B3D" wp14:editId="2AC58CBF">
                  <wp:extent cx="4573302" cy="2410521"/>
                  <wp:effectExtent l="0" t="0" r="0" b="2540"/>
                  <wp:docPr id="6" name="圖片 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 的圖片&#10;&#10;自動產生的描述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150" cy="242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BE3E4" w14:textId="77777777" w:rsidR="006250AE" w:rsidRDefault="006250AE" w:rsidP="006250AE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</w:pPr>
            <w:r w:rsidRPr="006250AE">
              <w:rPr>
                <w:rFonts w:ascii="微軟正黑體" w:eastAsia="微軟正黑體" w:hAnsi="微軟正黑體" w:hint="eastAsia"/>
                <w:color w:val="C62324" w:themeColor="accent6"/>
                <w:sz w:val="24"/>
                <w:szCs w:val="24"/>
                <w:lang w:val="en-US"/>
              </w:rPr>
              <w:t>＊程式碼範例如上圖（取自：</w:t>
            </w:r>
            <w:r w:rsidRPr="006250AE"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  <w:t>map.html）</w:t>
            </w:r>
          </w:p>
          <w:p w14:paraId="65336B65" w14:textId="77777777" w:rsidR="0014248A" w:rsidRDefault="0014248A" w:rsidP="006250AE">
            <w:pPr>
              <w:pStyle w:val="a"/>
              <w:numPr>
                <w:ilvl w:val="0"/>
                <w:numId w:val="0"/>
              </w:numPr>
              <w:ind w:left="480"/>
              <w:rPr>
                <w:rFonts w:ascii="微軟正黑體" w:eastAsia="微軟正黑體" w:hAnsi="微軟正黑體"/>
                <w:color w:val="C62324" w:themeColor="accent6"/>
                <w:sz w:val="24"/>
                <w:szCs w:val="24"/>
                <w:lang w:val="en-US"/>
              </w:rPr>
            </w:pPr>
          </w:p>
          <w:p w14:paraId="641E7CF5" w14:textId="104FD009" w:rsidR="0014248A" w:rsidRDefault="0014248A" w:rsidP="0014248A">
            <w:pPr>
              <w:pStyle w:val="a"/>
              <w:numPr>
                <w:ilvl w:val="0"/>
                <w:numId w:val="11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如何取得每個地點的範圍座標？（以台南地震為例）</w:t>
            </w:r>
          </w:p>
          <w:p w14:paraId="4673BAE0" w14:textId="6D864504" w:rsidR="0014248A" w:rsidRDefault="0014248A" w:rsidP="0014248A">
            <w:pPr>
              <w:pStyle w:val="a"/>
              <w:numPr>
                <w:ilvl w:val="0"/>
                <w:numId w:val="13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開啟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ai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原檔，將工作區域參考點歸位</w:t>
            </w:r>
            <w:r w:rsidR="00F1597D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：</w:t>
            </w:r>
          </w:p>
          <w:p w14:paraId="50552247" w14:textId="01CD86EB" w:rsidR="00F1597D" w:rsidRDefault="00F1597D" w:rsidP="00F1597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7A0C7A5E" wp14:editId="2D6DEF68">
                  <wp:extent cx="4211163" cy="2468758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991" cy="247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D26F" w14:textId="4F394DFC" w:rsidR="00B540B5" w:rsidRDefault="00F92E5E" w:rsidP="00F1597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「內容」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&gt;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「編輯工作區域」</w:t>
            </w:r>
          </w:p>
          <w:p w14:paraId="3F156B61" w14:textId="77777777" w:rsidR="00F92E5E" w:rsidRDefault="00F92E5E" w:rsidP="00F1597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6C83BA9F" w14:textId="77777777" w:rsidR="00F92E5E" w:rsidRPr="00B540B5" w:rsidRDefault="00F92E5E" w:rsidP="00F1597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1D45C863" w14:textId="77777777" w:rsidR="00F1597D" w:rsidRDefault="00B540B5" w:rsidP="00F1597D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80587F9" wp14:editId="45950AD6">
                  <wp:extent cx="4240229" cy="2433658"/>
                  <wp:effectExtent l="0" t="0" r="1905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626" cy="244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74575" w14:textId="6471A90B" w:rsidR="00F92E5E" w:rsidRPr="00F92E5E" w:rsidRDefault="00F92E5E" w:rsidP="00F92E5E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「工作區域」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&gt;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「變形」</w:t>
            </w:r>
          </w:p>
          <w:p w14:paraId="2541991B" w14:textId="702C6262" w:rsidR="00B540B5" w:rsidRPr="00F92E5E" w:rsidRDefault="00B540B5" w:rsidP="00F92E5E">
            <w:pPr>
              <w:pStyle w:val="a"/>
              <w:numPr>
                <w:ilvl w:val="0"/>
                <w:numId w:val="14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92E5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參考點：將參考點設置在九宮格的左上</w:t>
            </w:r>
          </w:p>
          <w:p w14:paraId="609B6777" w14:textId="77777777" w:rsidR="00B540B5" w:rsidRPr="00F92E5E" w:rsidRDefault="00B540B5" w:rsidP="00F92E5E">
            <w:pPr>
              <w:pStyle w:val="a"/>
              <w:numPr>
                <w:ilvl w:val="0"/>
                <w:numId w:val="14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F92E5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>X :</w:t>
            </w:r>
            <w:proofErr w:type="gramEnd"/>
            <w:r w:rsidRPr="00F92E5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 xml:space="preserve"> 0 px , y : 0 px</w:t>
            </w:r>
          </w:p>
          <w:p w14:paraId="44DD2515" w14:textId="5072DE25" w:rsidR="00B540B5" w:rsidRDefault="00B540B5" w:rsidP="00F92E5E">
            <w:pPr>
              <w:pStyle w:val="a"/>
              <w:numPr>
                <w:ilvl w:val="0"/>
                <w:numId w:val="14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F92E5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寬：</w:t>
            </w:r>
            <w:r w:rsidRPr="00F92E5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 xml:space="preserve">1020 px , </w:t>
            </w:r>
            <w:r w:rsidRPr="00F92E5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高：</w:t>
            </w:r>
            <w:r w:rsidRPr="00F92E5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 xml:space="preserve">700 px </w:t>
            </w:r>
          </w:p>
          <w:p w14:paraId="61C1000A" w14:textId="4F81450C" w:rsidR="00F92E5E" w:rsidRDefault="00F92E5E" w:rsidP="00F92E5E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將以上設定完成後點選結束，即完成圖面歸位。</w:t>
            </w:r>
          </w:p>
          <w:p w14:paraId="2D42B361" w14:textId="72E857CB" w:rsidR="00F92E5E" w:rsidRDefault="00F92E5E" w:rsidP="00F92E5E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567CF27E" w14:textId="43106426" w:rsidR="00F92E5E" w:rsidRDefault="00F92E5E" w:rsidP="00F92E5E">
            <w:pPr>
              <w:pStyle w:val="a"/>
              <w:numPr>
                <w:ilvl w:val="0"/>
                <w:numId w:val="13"/>
              </w:numP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取得地點的範圍定位座標</w:t>
            </w:r>
          </w:p>
          <w:p w14:paraId="66DED082" w14:textId="3244A03D" w:rsidR="00F92E5E" w:rsidRDefault="00F92E5E" w:rsidP="00F92E5E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C6361BC" wp14:editId="04A4685E">
                  <wp:extent cx="3098800" cy="2006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3FF95" w14:textId="1AF19B68" w:rsidR="00F92E5E" w:rsidRDefault="00F92E5E" w:rsidP="00F92E5E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點擊「圖層」開啟定位線稿</w:t>
            </w:r>
            <w:r w:rsidR="00231DD6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（目前僅台南地震有完成定位線稿，其餘等定稿後再進行定位線繪製）</w:t>
            </w:r>
          </w:p>
          <w:p w14:paraId="11B530EF" w14:textId="77777777" w:rsidR="00B540B5" w:rsidRDefault="00231DD6" w:rsidP="00231DD6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0BB70DE" wp14:editId="729C9D7B">
                  <wp:extent cx="4276570" cy="2940112"/>
                  <wp:effectExtent l="0" t="0" r="3810" b="0"/>
                  <wp:docPr id="11" name="圖片 1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 descr="一張含有 箭 的圖片&#10;&#10;自動產生的描述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370" cy="295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94B10" w14:textId="77777777" w:rsidR="00231DD6" w:rsidRDefault="00231DD6" w:rsidP="00231DD6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將滑鼠指標指向線稿的轉折處，即可取得該點的座標（x</w:t>
            </w:r>
            <w:r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  <w:t xml:space="preserve"> , y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）</w:t>
            </w:r>
          </w:p>
          <w:p w14:paraId="78CC6479" w14:textId="77777777" w:rsidR="00ED20B0" w:rsidRDefault="00ED20B0" w:rsidP="00231DD6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</w:p>
          <w:p w14:paraId="0E84E3FA" w14:textId="77777777" w:rsidR="00ED20B0" w:rsidRDefault="00ED20B0" w:rsidP="00231DD6">
            <w:pPr>
              <w:pStyle w:val="a"/>
              <w:numPr>
                <w:ilvl w:val="0"/>
                <w:numId w:val="0"/>
              </w:numPr>
              <w:ind w:left="96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 wp14:anchorId="02D7FECF" wp14:editId="3EC117FF">
                  <wp:extent cx="3989406" cy="324296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24" cy="325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A2EF4" w14:textId="77777777" w:rsidR="00626B9F" w:rsidRDefault="00626B9F" w:rsidP="00231DD6">
            <w:pPr>
              <w:pStyle w:val="a"/>
              <w:numPr>
                <w:ilvl w:val="0"/>
                <w:numId w:val="0"/>
              </w:numPr>
              <w:ind w:left="960"/>
              <w:rPr>
                <w:rFonts w:ascii="Apple Color Emoji" w:eastAsia="微軟正黑體" w:hAnsi="Apple Color Emoji" w:cs="Apple Color Emoji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取得各</w:t>
            </w:r>
            <w:r>
              <w:rPr>
                <w:rFonts w:ascii="Apple Color Emoji" w:eastAsia="微軟正黑體" w:hAnsi="Apple Color Emoji" w:cs="Apple Color Emoji" w:hint="eastAsia"/>
                <w:color w:val="000000" w:themeColor="text1"/>
                <w:sz w:val="24"/>
                <w:szCs w:val="24"/>
                <w:lang w:val="en-US"/>
              </w:rPr>
              <w:t>轉折處的點座標（點座標取整數即可）</w:t>
            </w:r>
          </w:p>
          <w:p w14:paraId="0B9897BC" w14:textId="77777777" w:rsidR="00626B9F" w:rsidRDefault="00626B9F" w:rsidP="00231DD6">
            <w:pPr>
              <w:pStyle w:val="a"/>
              <w:numPr>
                <w:ilvl w:val="0"/>
                <w:numId w:val="0"/>
              </w:numPr>
              <w:ind w:left="960"/>
              <w:rPr>
                <w:rFonts w:ascii="Cambria" w:eastAsia="微軟正黑體" w:hAnsi="Cambria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Cambria" w:eastAsia="微軟正黑體" w:hAnsi="Cambria" w:hint="eastAsia"/>
                <w:color w:val="000000" w:themeColor="text1"/>
                <w:sz w:val="24"/>
                <w:szCs w:val="24"/>
                <w:lang w:val="en-US"/>
              </w:rPr>
              <w:t>即可得到程式碼中的</w:t>
            </w:r>
            <w:r>
              <w:rPr>
                <w:rFonts w:ascii="Cambria" w:eastAsia="微軟正黑體" w:hAnsi="Cambria"/>
                <w:color w:val="000000" w:themeColor="text1"/>
                <w:sz w:val="24"/>
                <w:szCs w:val="24"/>
                <w:lang w:val="en-US"/>
              </w:rPr>
              <w:t>coords=”x1, y1, x2, y2, x3, y3, x4, y4, x5, y5, x6, y6</w:t>
            </w:r>
            <w:r>
              <w:rPr>
                <w:rFonts w:ascii="Cambria" w:eastAsia="微軟正黑體" w:hAnsi="Cambria" w:hint="eastAsia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" w:eastAsia="微軟正黑體" w:hAnsi="Cambria"/>
                <w:color w:val="000000" w:themeColor="text1"/>
                <w:sz w:val="24"/>
                <w:szCs w:val="24"/>
                <w:lang w:val="en-US"/>
              </w:rPr>
              <w:t>”</w:t>
            </w:r>
          </w:p>
          <w:p w14:paraId="016D9802" w14:textId="537CF37F" w:rsidR="00B702F7" w:rsidRPr="00B702F7" w:rsidRDefault="00626B9F" w:rsidP="00B702F7">
            <w:pPr>
              <w:pStyle w:val="a"/>
              <w:numPr>
                <w:ilvl w:val="0"/>
                <w:numId w:val="0"/>
              </w:numPr>
              <w:ind w:left="960"/>
              <w:rPr>
                <w:rFonts w:ascii="Cambria" w:eastAsia="微軟正黑體" w:hAnsi="Cambria"/>
                <w:color w:val="C62324" w:themeColor="accent6"/>
                <w:sz w:val="24"/>
                <w:szCs w:val="24"/>
                <w:lang w:val="en-US"/>
              </w:rPr>
            </w:pPr>
            <w:r w:rsidRPr="00B702F7">
              <w:rPr>
                <w:rFonts w:ascii="Cambria" w:eastAsia="微軟正黑體" w:hAnsi="Cambria" w:hint="eastAsia"/>
                <w:color w:val="C62324" w:themeColor="accent6"/>
                <w:sz w:val="24"/>
                <w:szCs w:val="24"/>
                <w:lang w:val="en-US"/>
              </w:rPr>
              <w:t>＊起點不限，但須照順序填寫座標，</w:t>
            </w:r>
            <w:r w:rsidR="00B702F7" w:rsidRPr="00B702F7">
              <w:rPr>
                <w:rFonts w:ascii="Cambria" w:eastAsia="微軟正黑體" w:hAnsi="Cambria" w:hint="eastAsia"/>
                <w:color w:val="C62324" w:themeColor="accent6"/>
                <w:sz w:val="24"/>
                <w:szCs w:val="24"/>
                <w:lang w:val="en-US"/>
              </w:rPr>
              <w:t>否則選取範圍可能會錯誤</w:t>
            </w:r>
          </w:p>
        </w:tc>
      </w:tr>
    </w:tbl>
    <w:p w14:paraId="08E22CBD" w14:textId="77777777" w:rsidR="002114D0" w:rsidRPr="00B556DD" w:rsidRDefault="002114D0" w:rsidP="00B556DD">
      <w:pPr>
        <w:pStyle w:val="a"/>
        <w:numPr>
          <w:ilvl w:val="0"/>
          <w:numId w:val="0"/>
        </w:numPr>
        <w:rPr>
          <w:color w:val="000000" w:themeColor="text1"/>
          <w:lang w:val="en-US"/>
        </w:rPr>
      </w:pPr>
    </w:p>
    <w:sectPr w:rsidR="002114D0" w:rsidRPr="00B556DD">
      <w:footerReference w:type="default" r:id="rId27"/>
      <w:pgSz w:w="11907" w:h="16839"/>
      <w:pgMar w:top="72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1721" w14:textId="77777777" w:rsidR="004B7043" w:rsidRDefault="004B7043">
      <w:r>
        <w:separator/>
      </w:r>
    </w:p>
    <w:p w14:paraId="590541E0" w14:textId="77777777" w:rsidR="004B7043" w:rsidRDefault="004B7043"/>
  </w:endnote>
  <w:endnote w:type="continuationSeparator" w:id="0">
    <w:p w14:paraId="2601DFDC" w14:textId="77777777" w:rsidR="004B7043" w:rsidRDefault="004B7043">
      <w:r>
        <w:continuationSeparator/>
      </w:r>
    </w:p>
    <w:p w14:paraId="30F5B6F1" w14:textId="77777777" w:rsidR="004B7043" w:rsidRDefault="004B70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A291DF" w14:textId="77777777" w:rsidR="004607AE" w:rsidRDefault="001648BF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BD86C" w14:textId="77777777" w:rsidR="004B7043" w:rsidRDefault="004B7043">
      <w:r>
        <w:separator/>
      </w:r>
    </w:p>
    <w:p w14:paraId="361A5D69" w14:textId="77777777" w:rsidR="004B7043" w:rsidRDefault="004B7043"/>
  </w:footnote>
  <w:footnote w:type="continuationSeparator" w:id="0">
    <w:p w14:paraId="032F07D7" w14:textId="77777777" w:rsidR="004B7043" w:rsidRDefault="004B7043">
      <w:r>
        <w:continuationSeparator/>
      </w:r>
    </w:p>
    <w:p w14:paraId="3E4C7874" w14:textId="77777777" w:rsidR="004B7043" w:rsidRDefault="004B704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C7C2F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3833037"/>
    <w:multiLevelType w:val="hybridMultilevel"/>
    <w:tmpl w:val="D5444DD6"/>
    <w:lvl w:ilvl="0" w:tplc="C5780614">
      <w:start w:val="1"/>
      <w:numFmt w:val="bullet"/>
      <w:lvlText w:val="–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18D25371"/>
    <w:multiLevelType w:val="hybridMultilevel"/>
    <w:tmpl w:val="F6EA00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9812D93"/>
    <w:multiLevelType w:val="hybridMultilevel"/>
    <w:tmpl w:val="A4BE85B4"/>
    <w:lvl w:ilvl="0" w:tplc="C5606AAE">
      <w:start w:val="1"/>
      <w:numFmt w:val="bullet"/>
      <w:lvlText w:val="•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906CDF"/>
    <w:multiLevelType w:val="hybridMultilevel"/>
    <w:tmpl w:val="EB302E70"/>
    <w:lvl w:ilvl="0" w:tplc="A78AD9E8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40E03"/>
    <w:multiLevelType w:val="hybridMultilevel"/>
    <w:tmpl w:val="110AE89A"/>
    <w:lvl w:ilvl="0" w:tplc="C5780614">
      <w:start w:val="1"/>
      <w:numFmt w:val="bullet"/>
      <w:lvlText w:val="–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106484B"/>
    <w:multiLevelType w:val="hybridMultilevel"/>
    <w:tmpl w:val="8C949438"/>
    <w:lvl w:ilvl="0" w:tplc="C5606AAE">
      <w:start w:val="1"/>
      <w:numFmt w:val="bullet"/>
      <w:lvlText w:val="•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3D74AE1"/>
    <w:multiLevelType w:val="hybridMultilevel"/>
    <w:tmpl w:val="47144E6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7CE6D34"/>
    <w:multiLevelType w:val="hybridMultilevel"/>
    <w:tmpl w:val="D1ECEEAE"/>
    <w:lvl w:ilvl="0" w:tplc="C5606AAE">
      <w:start w:val="1"/>
      <w:numFmt w:val="bullet"/>
      <w:lvlText w:val="•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0893A77"/>
    <w:multiLevelType w:val="hybridMultilevel"/>
    <w:tmpl w:val="38A0DF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AB4355"/>
    <w:multiLevelType w:val="hybridMultilevel"/>
    <w:tmpl w:val="0B203272"/>
    <w:lvl w:ilvl="0" w:tplc="CE0E85FE">
      <w:start w:val="1"/>
      <w:numFmt w:val="decimal"/>
      <w:pStyle w:val="a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A11AA"/>
    <w:multiLevelType w:val="hybridMultilevel"/>
    <w:tmpl w:val="7138D472"/>
    <w:lvl w:ilvl="0" w:tplc="C5606AAE">
      <w:start w:val="1"/>
      <w:numFmt w:val="bullet"/>
      <w:lvlText w:val="•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F2E65FC"/>
    <w:multiLevelType w:val="hybridMultilevel"/>
    <w:tmpl w:val="4CEA322A"/>
    <w:lvl w:ilvl="0" w:tplc="C5780614">
      <w:start w:val="1"/>
      <w:numFmt w:val="bullet"/>
      <w:lvlText w:val="–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 w16cid:durableId="1671106241">
    <w:abstractNumId w:val="1"/>
  </w:num>
  <w:num w:numId="2" w16cid:durableId="1815441274">
    <w:abstractNumId w:val="0"/>
  </w:num>
  <w:num w:numId="3" w16cid:durableId="1783769106">
    <w:abstractNumId w:val="5"/>
  </w:num>
  <w:num w:numId="4" w16cid:durableId="1394154109">
    <w:abstractNumId w:val="11"/>
  </w:num>
  <w:num w:numId="5" w16cid:durableId="1636712391">
    <w:abstractNumId w:val="12"/>
  </w:num>
  <w:num w:numId="6" w16cid:durableId="518544455">
    <w:abstractNumId w:val="10"/>
  </w:num>
  <w:num w:numId="7" w16cid:durableId="1424836443">
    <w:abstractNumId w:val="7"/>
  </w:num>
  <w:num w:numId="8" w16cid:durableId="1799369760">
    <w:abstractNumId w:val="13"/>
  </w:num>
  <w:num w:numId="9" w16cid:durableId="114176383">
    <w:abstractNumId w:val="3"/>
  </w:num>
  <w:num w:numId="10" w16cid:durableId="346710866">
    <w:abstractNumId w:val="4"/>
  </w:num>
  <w:num w:numId="11" w16cid:durableId="1602253763">
    <w:abstractNumId w:val="9"/>
  </w:num>
  <w:num w:numId="12" w16cid:durableId="1737777326">
    <w:abstractNumId w:val="6"/>
  </w:num>
  <w:num w:numId="13" w16cid:durableId="888145824">
    <w:abstractNumId w:val="8"/>
  </w:num>
  <w:num w:numId="14" w16cid:durableId="2143185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E6B"/>
    <w:rsid w:val="00003628"/>
    <w:rsid w:val="00023200"/>
    <w:rsid w:val="00073939"/>
    <w:rsid w:val="00080A96"/>
    <w:rsid w:val="000B1611"/>
    <w:rsid w:val="00137BF1"/>
    <w:rsid w:val="0014248A"/>
    <w:rsid w:val="001648BF"/>
    <w:rsid w:val="00191A46"/>
    <w:rsid w:val="001A4D68"/>
    <w:rsid w:val="001B1FEA"/>
    <w:rsid w:val="001B74DA"/>
    <w:rsid w:val="00205E6B"/>
    <w:rsid w:val="002114D0"/>
    <w:rsid w:val="00216247"/>
    <w:rsid w:val="0023171E"/>
    <w:rsid w:val="00231DD6"/>
    <w:rsid w:val="002424EB"/>
    <w:rsid w:val="00242C1B"/>
    <w:rsid w:val="00253D77"/>
    <w:rsid w:val="00262D55"/>
    <w:rsid w:val="00282DE8"/>
    <w:rsid w:val="002F507A"/>
    <w:rsid w:val="003031FC"/>
    <w:rsid w:val="00326631"/>
    <w:rsid w:val="00390086"/>
    <w:rsid w:val="003A75BE"/>
    <w:rsid w:val="003B05E5"/>
    <w:rsid w:val="003C187D"/>
    <w:rsid w:val="003D0584"/>
    <w:rsid w:val="00420060"/>
    <w:rsid w:val="004607AE"/>
    <w:rsid w:val="004B40E6"/>
    <w:rsid w:val="004B7043"/>
    <w:rsid w:val="004F00FD"/>
    <w:rsid w:val="005175FF"/>
    <w:rsid w:val="005232C0"/>
    <w:rsid w:val="00544C18"/>
    <w:rsid w:val="00580E70"/>
    <w:rsid w:val="005C7BD8"/>
    <w:rsid w:val="006250AE"/>
    <w:rsid w:val="00626B9F"/>
    <w:rsid w:val="0068405E"/>
    <w:rsid w:val="007350A2"/>
    <w:rsid w:val="00744712"/>
    <w:rsid w:val="007468ED"/>
    <w:rsid w:val="007919B6"/>
    <w:rsid w:val="007D7A71"/>
    <w:rsid w:val="00873CCA"/>
    <w:rsid w:val="00875EC3"/>
    <w:rsid w:val="008E586B"/>
    <w:rsid w:val="00901BD9"/>
    <w:rsid w:val="00961B47"/>
    <w:rsid w:val="00973C37"/>
    <w:rsid w:val="00990FD4"/>
    <w:rsid w:val="009E2CD3"/>
    <w:rsid w:val="009E45A1"/>
    <w:rsid w:val="009F233B"/>
    <w:rsid w:val="009F4B88"/>
    <w:rsid w:val="00A61464"/>
    <w:rsid w:val="00B02C4F"/>
    <w:rsid w:val="00B066C9"/>
    <w:rsid w:val="00B22DEA"/>
    <w:rsid w:val="00B354DF"/>
    <w:rsid w:val="00B540B5"/>
    <w:rsid w:val="00B556DD"/>
    <w:rsid w:val="00B702F7"/>
    <w:rsid w:val="00B86CFF"/>
    <w:rsid w:val="00B92364"/>
    <w:rsid w:val="00BD7532"/>
    <w:rsid w:val="00C00290"/>
    <w:rsid w:val="00C16753"/>
    <w:rsid w:val="00C6344C"/>
    <w:rsid w:val="00C64475"/>
    <w:rsid w:val="00C67367"/>
    <w:rsid w:val="00C67641"/>
    <w:rsid w:val="00C8524D"/>
    <w:rsid w:val="00C9162C"/>
    <w:rsid w:val="00CD73DC"/>
    <w:rsid w:val="00CF2852"/>
    <w:rsid w:val="00D0267C"/>
    <w:rsid w:val="00D068DE"/>
    <w:rsid w:val="00D07996"/>
    <w:rsid w:val="00D1771A"/>
    <w:rsid w:val="00D264B0"/>
    <w:rsid w:val="00D3336E"/>
    <w:rsid w:val="00D43459"/>
    <w:rsid w:val="00D76988"/>
    <w:rsid w:val="00D9543F"/>
    <w:rsid w:val="00DD4247"/>
    <w:rsid w:val="00E14EED"/>
    <w:rsid w:val="00E571B4"/>
    <w:rsid w:val="00E62178"/>
    <w:rsid w:val="00E84A70"/>
    <w:rsid w:val="00E96A81"/>
    <w:rsid w:val="00EA6528"/>
    <w:rsid w:val="00EC1427"/>
    <w:rsid w:val="00ED20B0"/>
    <w:rsid w:val="00F1597D"/>
    <w:rsid w:val="00F15EFD"/>
    <w:rsid w:val="00F234EB"/>
    <w:rsid w:val="00F42BB3"/>
    <w:rsid w:val="00F67379"/>
    <w:rsid w:val="00F92E5E"/>
    <w:rsid w:val="00FA6113"/>
    <w:rsid w:val="00FB6DAF"/>
    <w:rsid w:val="00FD0720"/>
    <w:rsid w:val="00FD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D3B21"/>
  <w15:chartTrackingRefBased/>
  <w15:docId w15:val="{9CED0D0C-60FC-724D-A9A9-0F3CDE25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30"/>
        <w:szCs w:val="30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648BF"/>
    <w:rPr>
      <w:lang w:val="en-GB" w:eastAsia="zh-TW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bottom w:val="single" w:sz="12" w:space="12" w:color="6A9E1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052F61" w:themeColor="accent1"/>
      <w:sz w:val="40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Bullet"/>
    <w:basedOn w:val="a1"/>
    <w:uiPriority w:val="9"/>
    <w:qFormat/>
    <w:pPr>
      <w:numPr>
        <w:numId w:val="3"/>
      </w:numPr>
    </w:pPr>
  </w:style>
  <w:style w:type="character" w:customStyle="1" w:styleId="10">
    <w:name w:val="標題 1 字元"/>
    <w:basedOn w:val="a2"/>
    <w:link w:val="1"/>
    <w:uiPriority w:val="9"/>
    <w:rPr>
      <w:rFonts w:asciiTheme="majorHAnsi" w:eastAsiaTheme="majorEastAsia" w:hAnsiTheme="majorHAnsi" w:cstheme="majorBidi"/>
      <w:color w:val="052F61" w:themeColor="accent1"/>
      <w:sz w:val="40"/>
      <w:szCs w:val="32"/>
    </w:rPr>
  </w:style>
  <w:style w:type="paragraph" w:styleId="a0">
    <w:name w:val="List Number"/>
    <w:basedOn w:val="a1"/>
    <w:uiPriority w:val="9"/>
    <w:qFormat/>
    <w:pPr>
      <w:numPr>
        <w:numId w:val="4"/>
      </w:numPr>
    </w:pPr>
  </w:style>
  <w:style w:type="paragraph" w:styleId="a5">
    <w:name w:val="header"/>
    <w:basedOn w:val="a1"/>
    <w:link w:val="a6"/>
    <w:uiPriority w:val="99"/>
    <w:unhideWhenUsed/>
    <w:qFormat/>
    <w:pPr>
      <w:spacing w:after="0" w:line="240" w:lineRule="auto"/>
    </w:pPr>
  </w:style>
  <w:style w:type="character" w:customStyle="1" w:styleId="a6">
    <w:name w:val="頁首 字元"/>
    <w:basedOn w:val="a2"/>
    <w:link w:val="a5"/>
    <w:uiPriority w:val="99"/>
  </w:style>
  <w:style w:type="paragraph" w:styleId="a7">
    <w:name w:val="footer"/>
    <w:basedOn w:val="a1"/>
    <w:link w:val="a8"/>
    <w:uiPriority w:val="99"/>
    <w:unhideWhenUsed/>
    <w:qFormat/>
    <w:pPr>
      <w:spacing w:after="0" w:line="240" w:lineRule="auto"/>
    </w:pPr>
  </w:style>
  <w:style w:type="character" w:customStyle="1" w:styleId="a8">
    <w:name w:val="頁尾 字元"/>
    <w:basedOn w:val="a2"/>
    <w:link w:val="a7"/>
    <w:uiPriority w:val="99"/>
  </w:style>
  <w:style w:type="character" w:styleId="a9">
    <w:name w:val="Placeholder Text"/>
    <w:basedOn w:val="a2"/>
    <w:uiPriority w:val="99"/>
    <w:semiHidden/>
    <w:rPr>
      <w:color w:val="808080"/>
    </w:rPr>
  </w:style>
  <w:style w:type="paragraph" w:styleId="aa">
    <w:name w:val="Title"/>
    <w:basedOn w:val="a1"/>
    <w:link w:val="ab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ab">
    <w:name w:val="標題 字元"/>
    <w:basedOn w:val="a2"/>
    <w:link w:val="aa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ac">
    <w:name w:val="Subtitle"/>
    <w:basedOn w:val="a1"/>
    <w:link w:val="ad"/>
    <w:uiPriority w:val="11"/>
    <w:semiHidden/>
    <w:unhideWhenUsed/>
    <w:qFormat/>
    <w:pPr>
      <w:numPr>
        <w:ilvl w:val="1"/>
      </w:numPr>
      <w:spacing w:after="520"/>
      <w:contextualSpacing/>
    </w:pPr>
    <w:rPr>
      <w:caps/>
      <w:sz w:val="40"/>
    </w:rPr>
  </w:style>
  <w:style w:type="character" w:customStyle="1" w:styleId="ad">
    <w:name w:val="副標題 字元"/>
    <w:basedOn w:val="a2"/>
    <w:link w:val="ac"/>
    <w:uiPriority w:val="11"/>
    <w:semiHidden/>
    <w:rPr>
      <w:rFonts w:eastAsiaTheme="minorEastAsia"/>
      <w:caps/>
      <w:sz w:val="40"/>
    </w:rPr>
  </w:style>
  <w:style w:type="character" w:styleId="ae">
    <w:name w:val="Intense Reference"/>
    <w:basedOn w:val="a2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af">
    <w:name w:val="Book Title"/>
    <w:basedOn w:val="a2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20">
    <w:name w:val="標題 2 字元"/>
    <w:basedOn w:val="a2"/>
    <w:link w:val="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30">
    <w:name w:val="標題 3 字元"/>
    <w:basedOn w:val="a2"/>
    <w:link w:val="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40">
    <w:name w:val="標題 4 字元"/>
    <w:basedOn w:val="a2"/>
    <w:link w:val="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50">
    <w:name w:val="標題 5 字元"/>
    <w:basedOn w:val="a2"/>
    <w:link w:val="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60">
    <w:name w:val="標題 6 字元"/>
    <w:basedOn w:val="a2"/>
    <w:link w:val="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70">
    <w:name w:val="標題 7 字元"/>
    <w:basedOn w:val="a2"/>
    <w:link w:val="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80">
    <w:name w:val="標題 8 字元"/>
    <w:basedOn w:val="a2"/>
    <w:link w:val="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90">
    <w:name w:val="標題 9 字元"/>
    <w:basedOn w:val="a2"/>
    <w:link w:val="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af0">
    <w:name w:val="Subtle Emphasis"/>
    <w:basedOn w:val="a2"/>
    <w:uiPriority w:val="19"/>
    <w:semiHidden/>
    <w:unhideWhenUsed/>
    <w:qFormat/>
    <w:rPr>
      <w:i/>
      <w:iCs/>
      <w:color w:val="404040" w:themeColor="text1" w:themeTint="BF"/>
    </w:rPr>
  </w:style>
  <w:style w:type="character" w:styleId="af1">
    <w:name w:val="Emphasis"/>
    <w:basedOn w:val="a2"/>
    <w:uiPriority w:val="20"/>
    <w:semiHidden/>
    <w:unhideWhenUsed/>
    <w:qFormat/>
    <w:rPr>
      <w:b/>
      <w:iCs/>
      <w:color w:val="262626" w:themeColor="text1" w:themeTint="D9"/>
    </w:rPr>
  </w:style>
  <w:style w:type="character" w:styleId="af2">
    <w:name w:val="Intense Emphasis"/>
    <w:basedOn w:val="a2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af3">
    <w:name w:val="Strong"/>
    <w:basedOn w:val="a2"/>
    <w:uiPriority w:val="22"/>
    <w:semiHidden/>
    <w:unhideWhenUsed/>
    <w:qFormat/>
    <w:rPr>
      <w:b/>
      <w:bCs/>
    </w:rPr>
  </w:style>
  <w:style w:type="paragraph" w:styleId="af4">
    <w:name w:val="Quote"/>
    <w:basedOn w:val="a1"/>
    <w:next w:val="a1"/>
    <w:link w:val="af5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af5">
    <w:name w:val="引文 字元"/>
    <w:basedOn w:val="a2"/>
    <w:link w:val="af4"/>
    <w:uiPriority w:val="29"/>
    <w:semiHidden/>
    <w:rPr>
      <w:i/>
      <w:iCs/>
      <w:sz w:val="36"/>
    </w:rPr>
  </w:style>
  <w:style w:type="paragraph" w:styleId="af6">
    <w:name w:val="Intense Quote"/>
    <w:basedOn w:val="a1"/>
    <w:next w:val="a1"/>
    <w:link w:val="af7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af7">
    <w:name w:val="鮮明引文 字元"/>
    <w:basedOn w:val="a2"/>
    <w:link w:val="af6"/>
    <w:uiPriority w:val="30"/>
    <w:semiHidden/>
    <w:rPr>
      <w:b/>
      <w:i/>
      <w:iCs/>
      <w:sz w:val="36"/>
    </w:rPr>
  </w:style>
  <w:style w:type="character" w:styleId="af8">
    <w:name w:val="Subtle Reference"/>
    <w:basedOn w:val="a2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af9">
    <w:name w:val="caption"/>
    <w:basedOn w:val="a1"/>
    <w:next w:val="a1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afa">
    <w:name w:val="TOC Heading"/>
    <w:basedOn w:val="1"/>
    <w:next w:val="a1"/>
    <w:uiPriority w:val="39"/>
    <w:semiHidden/>
    <w:unhideWhenUsed/>
    <w:qFormat/>
    <w:pPr>
      <w:outlineLvl w:val="9"/>
    </w:pPr>
  </w:style>
  <w:style w:type="character" w:styleId="afb">
    <w:name w:val="Hyperlink"/>
    <w:basedOn w:val="a2"/>
    <w:uiPriority w:val="99"/>
    <w:unhideWhenUsed/>
    <w:rPr>
      <w:color w:val="0D2E46" w:themeColor="hyperlink"/>
      <w:u w:val="single"/>
    </w:rPr>
  </w:style>
  <w:style w:type="table" w:styleId="afc">
    <w:name w:val="Table Grid"/>
    <w:basedOn w:val="a3"/>
    <w:uiPriority w:val="39"/>
    <w:rsid w:val="0052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Unresolved Mention"/>
    <w:basedOn w:val="a2"/>
    <w:uiPriority w:val="99"/>
    <w:semiHidden/>
    <w:unhideWhenUsed/>
    <w:rsid w:val="00901BD9"/>
    <w:rPr>
      <w:color w:val="605E5C"/>
      <w:shd w:val="clear" w:color="auto" w:fill="E1DFDD"/>
    </w:rPr>
  </w:style>
  <w:style w:type="character" w:styleId="afe">
    <w:name w:val="FollowedHyperlink"/>
    <w:basedOn w:val="a2"/>
    <w:uiPriority w:val="99"/>
    <w:semiHidden/>
    <w:unhideWhenUsed/>
    <w:rsid w:val="00901BD9"/>
    <w:rPr>
      <w:color w:val="356A95" w:themeColor="followedHyperlink"/>
      <w:u w:val="single"/>
    </w:rPr>
  </w:style>
  <w:style w:type="paragraph" w:styleId="aff">
    <w:name w:val="List Paragraph"/>
    <w:basedOn w:val="a1"/>
    <w:uiPriority w:val="34"/>
    <w:unhideWhenUsed/>
    <w:qFormat/>
    <w:rsid w:val="009E2CD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8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1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9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https://www.figma.com/file/FWc5s9z5O4e3rrLbvzNdAb/%E7%A4%BE%E5%B7%A5-%E9%98%B2%E6%95%91%E7%81%BD%E7%A4%BE%E7%A6%8F%E4%BA%BA%E5%8A%9B%E5%B9%B3%E5%8F%B0?node-id=0%3A1" TargetMode="External"/><Relationship Id="rId18" Type="http://schemas.openxmlformats.org/officeDocument/2006/relationships/hyperlink" Target="https://fonts.adobe.com/fonts/source-han-sans-traditional-chinese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diagramData" Target="diagrams/data1.xml"/><Relationship Id="rId12" Type="http://schemas.openxmlformats.org/officeDocument/2006/relationships/hyperlink" Target="http://122.117.14.208:8080/design_pages/dssw/web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freepik.com/illustrations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://122.117.14.208:8080/design_pages/dssw/material/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yperlink" Target="https://www.figma.com/file/yQTZSO9mjb3iU3KbbiPVjQ/&#28797;&#35722;&#31038;&#24037;&#24773;&#22659;&#27169;&#25836;---UI-Flow?node-id=0%3A1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mino/Library/Containers/com.microsoft.Word/Data/Library/Application%20Support/Microsoft/Office/16.0/DTS/zh-TW%7b6E0861CA-0D1B-6943-A1B5-1ACF9ED9FA87%7d/%7b29EEFD04-1D9E-AA49-93D3-D0887946BA3E%7dtf10002086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E4FF7D4-4194-E841-AD47-1E865086818A}" type="doc">
      <dgm:prSet loTypeId="urn:microsoft.com/office/officeart/2005/8/layout/hierarchy2" loCatId="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8FE686FB-A721-684D-872B-4D4E76DCF218}">
      <dgm:prSet phldrT="[文字]"/>
      <dgm:spPr/>
      <dgm:t>
        <a:bodyPr/>
        <a:lstStyle/>
        <a:p>
          <a:r>
            <a:rPr lang="en-US" altLang="zh-TW"/>
            <a:t>DDSS</a:t>
          </a:r>
          <a:endParaRPr lang="zh-TW" altLang="en-US"/>
        </a:p>
      </dgm:t>
    </dgm:pt>
    <dgm:pt modelId="{E8655273-F735-3945-B5B6-7501316D5A2D}" type="parTrans" cxnId="{B92DCC7F-2187-144F-81CB-943812E14DB9}">
      <dgm:prSet/>
      <dgm:spPr/>
      <dgm:t>
        <a:bodyPr/>
        <a:lstStyle/>
        <a:p>
          <a:endParaRPr lang="zh-TW" altLang="en-US"/>
        </a:p>
      </dgm:t>
    </dgm:pt>
    <dgm:pt modelId="{A9A72FC7-57DD-FE42-8B99-ED9A3016FE83}" type="sibTrans" cxnId="{B92DCC7F-2187-144F-81CB-943812E14DB9}">
      <dgm:prSet/>
      <dgm:spPr/>
      <dgm:t>
        <a:bodyPr/>
        <a:lstStyle/>
        <a:p>
          <a:endParaRPr lang="zh-TW" altLang="en-US"/>
        </a:p>
      </dgm:t>
    </dgm:pt>
    <dgm:pt modelId="{5B87D766-4765-8549-8E9E-36112DE8D446}">
      <dgm:prSet phldrT="[文字]"/>
      <dgm:spPr/>
      <dgm:t>
        <a:bodyPr/>
        <a:lstStyle/>
        <a:p>
          <a:r>
            <a:rPr lang="zh-TW" altLang="en-US"/>
            <a:t>登入</a:t>
          </a:r>
          <a:r>
            <a:rPr lang="en-US" altLang="zh-TW"/>
            <a:t>/</a:t>
          </a:r>
          <a:r>
            <a:rPr lang="zh-TW" altLang="en-US"/>
            <a:t>註冊</a:t>
          </a:r>
        </a:p>
      </dgm:t>
    </dgm:pt>
    <dgm:pt modelId="{1E72E9FB-026B-294B-A782-02B4E1092FCA}" type="parTrans" cxnId="{46942809-60EF-E64F-A301-B74DC7A6583A}">
      <dgm:prSet/>
      <dgm:spPr/>
      <dgm:t>
        <a:bodyPr/>
        <a:lstStyle/>
        <a:p>
          <a:endParaRPr lang="zh-TW" altLang="en-US"/>
        </a:p>
      </dgm:t>
    </dgm:pt>
    <dgm:pt modelId="{C54ECF17-05E6-6C4D-A3A4-82290802C38D}" type="sibTrans" cxnId="{46942809-60EF-E64F-A301-B74DC7A6583A}">
      <dgm:prSet/>
      <dgm:spPr/>
      <dgm:t>
        <a:bodyPr/>
        <a:lstStyle/>
        <a:p>
          <a:endParaRPr lang="zh-TW" altLang="en-US"/>
        </a:p>
      </dgm:t>
    </dgm:pt>
    <dgm:pt modelId="{BF2C3C05-DA23-3841-80B7-A24AC7149AA2}">
      <dgm:prSet phldrT="[文字]"/>
      <dgm:spPr/>
      <dgm:t>
        <a:bodyPr/>
        <a:lstStyle/>
        <a:p>
          <a:r>
            <a:rPr lang="zh-TW" altLang="en-US"/>
            <a:t>關於我們</a:t>
          </a:r>
        </a:p>
      </dgm:t>
    </dgm:pt>
    <dgm:pt modelId="{05F288AA-4198-CB43-B47D-009D1DD06B9A}" type="parTrans" cxnId="{A9C8FEE7-AD2A-4741-8F76-C4E32852DF48}">
      <dgm:prSet/>
      <dgm:spPr/>
      <dgm:t>
        <a:bodyPr/>
        <a:lstStyle/>
        <a:p>
          <a:endParaRPr lang="zh-TW" altLang="en-US"/>
        </a:p>
      </dgm:t>
    </dgm:pt>
    <dgm:pt modelId="{2F970FBE-686D-8845-9D2D-E6BDDA537EE6}" type="sibTrans" cxnId="{A9C8FEE7-AD2A-4741-8F76-C4E32852DF48}">
      <dgm:prSet/>
      <dgm:spPr/>
      <dgm:t>
        <a:bodyPr/>
        <a:lstStyle/>
        <a:p>
          <a:endParaRPr lang="zh-TW" altLang="en-US"/>
        </a:p>
      </dgm:t>
    </dgm:pt>
    <dgm:pt modelId="{7F06B934-A525-C34C-85DF-91845BF4A8A7}">
      <dgm:prSet phldrT="[文字]"/>
      <dgm:spPr/>
      <dgm:t>
        <a:bodyPr/>
        <a:lstStyle/>
        <a:p>
          <a:r>
            <a:rPr lang="zh-TW" altLang="en-US"/>
            <a:t>災難類別選擇</a:t>
          </a:r>
        </a:p>
      </dgm:t>
    </dgm:pt>
    <dgm:pt modelId="{412C7130-E729-C646-B157-B336BE4B30F1}" type="parTrans" cxnId="{03CFBCCB-C321-4547-9CEF-8236DB14CFDA}">
      <dgm:prSet/>
      <dgm:spPr/>
      <dgm:t>
        <a:bodyPr/>
        <a:lstStyle/>
        <a:p>
          <a:endParaRPr lang="zh-TW" altLang="en-US"/>
        </a:p>
      </dgm:t>
    </dgm:pt>
    <dgm:pt modelId="{4876CE21-C1EA-7A4E-B05F-C9EB90BD5114}" type="sibTrans" cxnId="{03CFBCCB-C321-4547-9CEF-8236DB14CFDA}">
      <dgm:prSet/>
      <dgm:spPr/>
      <dgm:t>
        <a:bodyPr/>
        <a:lstStyle/>
        <a:p>
          <a:endParaRPr lang="zh-TW" altLang="en-US"/>
        </a:p>
      </dgm:t>
    </dgm:pt>
    <dgm:pt modelId="{A735F412-FEEC-1744-82E2-6E1C3C5DAB91}">
      <dgm:prSet phldrT="[文字]"/>
      <dgm:spPr/>
      <dgm:t>
        <a:bodyPr/>
        <a:lstStyle/>
        <a:p>
          <a:r>
            <a:rPr lang="zh-TW" altLang="en-US"/>
            <a:t>災難選擇</a:t>
          </a:r>
        </a:p>
      </dgm:t>
    </dgm:pt>
    <dgm:pt modelId="{CFF4EC68-6408-044A-B83C-DCF1DFB74EA3}" type="parTrans" cxnId="{50E2A6BA-6480-404E-8E46-6CC5E3E36114}">
      <dgm:prSet/>
      <dgm:spPr/>
      <dgm:t>
        <a:bodyPr/>
        <a:lstStyle/>
        <a:p>
          <a:endParaRPr lang="zh-TW" altLang="en-US"/>
        </a:p>
      </dgm:t>
    </dgm:pt>
    <dgm:pt modelId="{5D2E679D-BB4F-ED44-868F-DBCD87AB8240}" type="sibTrans" cxnId="{50E2A6BA-6480-404E-8E46-6CC5E3E36114}">
      <dgm:prSet/>
      <dgm:spPr/>
      <dgm:t>
        <a:bodyPr/>
        <a:lstStyle/>
        <a:p>
          <a:endParaRPr lang="zh-TW" altLang="en-US"/>
        </a:p>
      </dgm:t>
    </dgm:pt>
    <dgm:pt modelId="{7F791000-4B14-2246-9AE5-5D27BE959FAD}">
      <dgm:prSet phldrT="[文字]"/>
      <dgm:spPr/>
      <dgm:t>
        <a:bodyPr/>
        <a:lstStyle/>
        <a:p>
          <a:r>
            <a:rPr lang="zh-TW" altLang="en-US"/>
            <a:t>災難前導影片回顧</a:t>
          </a:r>
        </a:p>
      </dgm:t>
    </dgm:pt>
    <dgm:pt modelId="{C2E39809-BBB5-3343-86C5-712511ED2546}" type="parTrans" cxnId="{DBD25C39-14CE-924F-B960-3CDD48D3B9E4}">
      <dgm:prSet/>
      <dgm:spPr/>
      <dgm:t>
        <a:bodyPr/>
        <a:lstStyle/>
        <a:p>
          <a:endParaRPr lang="zh-TW" altLang="en-US"/>
        </a:p>
      </dgm:t>
    </dgm:pt>
    <dgm:pt modelId="{4E3697FD-D149-A642-8D86-0E583C5757A4}" type="sibTrans" cxnId="{DBD25C39-14CE-924F-B960-3CDD48D3B9E4}">
      <dgm:prSet/>
      <dgm:spPr/>
      <dgm:t>
        <a:bodyPr/>
        <a:lstStyle/>
        <a:p>
          <a:endParaRPr lang="zh-TW" altLang="en-US"/>
        </a:p>
      </dgm:t>
    </dgm:pt>
    <dgm:pt modelId="{47034A7D-1580-FD42-9762-AA47E07AC6FD}">
      <dgm:prSet phldrT="[文字]"/>
      <dgm:spPr/>
      <dgm:t>
        <a:bodyPr/>
        <a:lstStyle/>
        <a:p>
          <a:r>
            <a:rPr lang="zh-TW" altLang="en-US"/>
            <a:t>災難地圖</a:t>
          </a:r>
        </a:p>
      </dgm:t>
    </dgm:pt>
    <dgm:pt modelId="{9309669A-E882-1746-B219-AF883D9A6171}" type="parTrans" cxnId="{AABDF4C1-1776-BD44-9979-3500C605B763}">
      <dgm:prSet/>
      <dgm:spPr/>
      <dgm:t>
        <a:bodyPr/>
        <a:lstStyle/>
        <a:p>
          <a:endParaRPr lang="zh-TW" altLang="en-US"/>
        </a:p>
      </dgm:t>
    </dgm:pt>
    <dgm:pt modelId="{EF41ACBE-A0DC-544A-941F-F0CD08D4C5BB}" type="sibTrans" cxnId="{AABDF4C1-1776-BD44-9979-3500C605B763}">
      <dgm:prSet/>
      <dgm:spPr/>
      <dgm:t>
        <a:bodyPr/>
        <a:lstStyle/>
        <a:p>
          <a:endParaRPr lang="zh-TW" altLang="en-US"/>
        </a:p>
      </dgm:t>
    </dgm:pt>
    <dgm:pt modelId="{D27F3E2A-068C-2440-8174-6D28212D4469}">
      <dgm:prSet phldrT="[文字]"/>
      <dgm:spPr/>
      <dgm:t>
        <a:bodyPr/>
        <a:lstStyle/>
        <a:p>
          <a:r>
            <a:rPr lang="zh-TW" altLang="en-US"/>
            <a:t>腳本選擇</a:t>
          </a:r>
        </a:p>
      </dgm:t>
    </dgm:pt>
    <dgm:pt modelId="{21344ACE-9A4E-BF4B-83F5-735393E19B3B}" type="parTrans" cxnId="{766BD805-3C21-3040-95D8-31A7D1756F00}">
      <dgm:prSet/>
      <dgm:spPr/>
      <dgm:t>
        <a:bodyPr/>
        <a:lstStyle/>
        <a:p>
          <a:endParaRPr lang="zh-TW" altLang="en-US"/>
        </a:p>
      </dgm:t>
    </dgm:pt>
    <dgm:pt modelId="{37B52B2B-4784-5344-91E1-84554E2EDC2A}" type="sibTrans" cxnId="{766BD805-3C21-3040-95D8-31A7D1756F00}">
      <dgm:prSet/>
      <dgm:spPr/>
      <dgm:t>
        <a:bodyPr/>
        <a:lstStyle/>
        <a:p>
          <a:endParaRPr lang="zh-TW" altLang="en-US"/>
        </a:p>
      </dgm:t>
    </dgm:pt>
    <dgm:pt modelId="{9C11C85C-E1A4-7046-B276-6CB9E6225E57}">
      <dgm:prSet phldrT="[文字]"/>
      <dgm:spPr/>
      <dgm:t>
        <a:bodyPr/>
        <a:lstStyle/>
        <a:p>
          <a:r>
            <a:rPr lang="zh-TW" altLang="en-US"/>
            <a:t>語音腳本與內容</a:t>
          </a:r>
        </a:p>
      </dgm:t>
    </dgm:pt>
    <dgm:pt modelId="{CCC4509F-BDA4-C94A-B31B-21F8E913A020}" type="parTrans" cxnId="{250D7EB7-CDF8-4944-AA15-88BC04B00028}">
      <dgm:prSet/>
      <dgm:spPr/>
      <dgm:t>
        <a:bodyPr/>
        <a:lstStyle/>
        <a:p>
          <a:endParaRPr lang="zh-TW" altLang="en-US"/>
        </a:p>
      </dgm:t>
    </dgm:pt>
    <dgm:pt modelId="{4DB54ED6-E8F6-6A48-86DF-FBCFEDE7BFE3}" type="sibTrans" cxnId="{250D7EB7-CDF8-4944-AA15-88BC04B00028}">
      <dgm:prSet/>
      <dgm:spPr/>
      <dgm:t>
        <a:bodyPr/>
        <a:lstStyle/>
        <a:p>
          <a:endParaRPr lang="zh-TW" altLang="en-US"/>
        </a:p>
      </dgm:t>
    </dgm:pt>
    <dgm:pt modelId="{50C2A29F-A075-E249-8B20-B8DCD2B1A7A0}">
      <dgm:prSet phldrT="[文字]"/>
      <dgm:spPr/>
      <dgm:t>
        <a:bodyPr/>
        <a:lstStyle/>
        <a:p>
          <a:r>
            <a:rPr lang="zh-TW" altLang="en-US"/>
            <a:t>腳本任務</a:t>
          </a:r>
        </a:p>
      </dgm:t>
    </dgm:pt>
    <dgm:pt modelId="{57713591-B386-5C47-851B-D792BF4AE3AE}" type="parTrans" cxnId="{C3A816EF-8D99-4649-BEF3-57BB8447441D}">
      <dgm:prSet/>
      <dgm:spPr/>
      <dgm:t>
        <a:bodyPr/>
        <a:lstStyle/>
        <a:p>
          <a:endParaRPr lang="zh-TW" altLang="en-US"/>
        </a:p>
      </dgm:t>
    </dgm:pt>
    <dgm:pt modelId="{59F1644A-1FF6-694D-8DED-D2A979A3BB14}" type="sibTrans" cxnId="{C3A816EF-8D99-4649-BEF3-57BB8447441D}">
      <dgm:prSet/>
      <dgm:spPr/>
      <dgm:t>
        <a:bodyPr/>
        <a:lstStyle/>
        <a:p>
          <a:endParaRPr lang="zh-TW" altLang="en-US"/>
        </a:p>
      </dgm:t>
    </dgm:pt>
    <dgm:pt modelId="{A765D2A4-6F6A-6D4E-A79D-73A3C4A3F8D2}">
      <dgm:prSet phldrT="[文字]"/>
      <dgm:spPr/>
      <dgm:t>
        <a:bodyPr/>
        <a:lstStyle/>
        <a:p>
          <a:r>
            <a:rPr lang="zh-TW" altLang="en-US"/>
            <a:t>團體討論</a:t>
          </a:r>
        </a:p>
      </dgm:t>
    </dgm:pt>
    <dgm:pt modelId="{D5A111E3-44A5-1F4D-BFA1-0D4A7A4168E8}" type="parTrans" cxnId="{54351816-39A8-524C-B831-7F45A9497B56}">
      <dgm:prSet/>
      <dgm:spPr/>
      <dgm:t>
        <a:bodyPr/>
        <a:lstStyle/>
        <a:p>
          <a:endParaRPr lang="zh-TW" altLang="en-US"/>
        </a:p>
      </dgm:t>
    </dgm:pt>
    <dgm:pt modelId="{A6D63CFC-BFD3-4E40-971E-76BA104A674D}" type="sibTrans" cxnId="{54351816-39A8-524C-B831-7F45A9497B56}">
      <dgm:prSet/>
      <dgm:spPr/>
      <dgm:t>
        <a:bodyPr/>
        <a:lstStyle/>
        <a:p>
          <a:endParaRPr lang="zh-TW" altLang="en-US"/>
        </a:p>
      </dgm:t>
    </dgm:pt>
    <dgm:pt modelId="{0FC7CE69-932B-FD4D-B80C-AD944AEF4302}">
      <dgm:prSet phldrT="[文字]"/>
      <dgm:spPr/>
      <dgm:t>
        <a:bodyPr/>
        <a:lstStyle/>
        <a:p>
          <a:r>
            <a:rPr lang="zh-TW" altLang="en-US"/>
            <a:t>參考指引</a:t>
          </a:r>
        </a:p>
      </dgm:t>
    </dgm:pt>
    <dgm:pt modelId="{746C6DBB-7DE2-A949-B76E-F6A55E57E452}" type="parTrans" cxnId="{5648303E-E9D2-9241-BA59-7ED02A698776}">
      <dgm:prSet/>
      <dgm:spPr/>
      <dgm:t>
        <a:bodyPr/>
        <a:lstStyle/>
        <a:p>
          <a:endParaRPr lang="zh-TW" altLang="en-US"/>
        </a:p>
      </dgm:t>
    </dgm:pt>
    <dgm:pt modelId="{C23F72DB-F296-5C42-912F-2D6CD03B0271}" type="sibTrans" cxnId="{5648303E-E9D2-9241-BA59-7ED02A698776}">
      <dgm:prSet/>
      <dgm:spPr/>
      <dgm:t>
        <a:bodyPr/>
        <a:lstStyle/>
        <a:p>
          <a:endParaRPr lang="zh-TW" altLang="en-US"/>
        </a:p>
      </dgm:t>
    </dgm:pt>
    <dgm:pt modelId="{C59B1D70-83F1-2F46-A79E-CEFF60DC7D61}">
      <dgm:prSet phldrT="[文字]"/>
      <dgm:spPr/>
      <dgm:t>
        <a:bodyPr/>
        <a:lstStyle/>
        <a:p>
          <a:r>
            <a:rPr lang="zh-TW" altLang="en-US"/>
            <a:t>前測</a:t>
          </a:r>
          <a:r>
            <a:rPr lang="en-US" altLang="zh-TW"/>
            <a:t>/</a:t>
          </a:r>
          <a:r>
            <a:rPr lang="zh-TW" altLang="en-US"/>
            <a:t>後側</a:t>
          </a:r>
        </a:p>
      </dgm:t>
    </dgm:pt>
    <dgm:pt modelId="{23806735-3818-A444-9D8F-4C22A1CA51E1}" type="parTrans" cxnId="{7EAF3F65-28D0-B14B-ACB0-22BD3B7C2233}">
      <dgm:prSet/>
      <dgm:spPr/>
      <dgm:t>
        <a:bodyPr/>
        <a:lstStyle/>
        <a:p>
          <a:endParaRPr lang="zh-TW" altLang="en-US"/>
        </a:p>
      </dgm:t>
    </dgm:pt>
    <dgm:pt modelId="{DF708BD1-83A7-B642-A8C0-53DD1F652D4A}" type="sibTrans" cxnId="{7EAF3F65-28D0-B14B-ACB0-22BD3B7C2233}">
      <dgm:prSet/>
      <dgm:spPr/>
      <dgm:t>
        <a:bodyPr/>
        <a:lstStyle/>
        <a:p>
          <a:endParaRPr lang="zh-TW" altLang="en-US"/>
        </a:p>
      </dgm:t>
    </dgm:pt>
    <dgm:pt modelId="{762130E6-B685-5943-8C27-18B07C9E715A}" type="pres">
      <dgm:prSet presAssocID="{1E4FF7D4-4194-E841-AD47-1E865086818A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FF8BCDD2-81FB-CA4E-A3FA-540577F303AC}" type="pres">
      <dgm:prSet presAssocID="{8FE686FB-A721-684D-872B-4D4E76DCF218}" presName="root1" presStyleCnt="0"/>
      <dgm:spPr/>
    </dgm:pt>
    <dgm:pt modelId="{81011F14-2446-5143-AE31-CCE1410F2568}" type="pres">
      <dgm:prSet presAssocID="{8FE686FB-A721-684D-872B-4D4E76DCF218}" presName="LevelOneTextNode" presStyleLbl="node0" presStyleIdx="0" presStyleCnt="1">
        <dgm:presLayoutVars>
          <dgm:chPref val="3"/>
        </dgm:presLayoutVars>
      </dgm:prSet>
      <dgm:spPr/>
    </dgm:pt>
    <dgm:pt modelId="{E4A8DD13-545F-2F46-8A0C-08B942A85490}" type="pres">
      <dgm:prSet presAssocID="{8FE686FB-A721-684D-872B-4D4E76DCF218}" presName="level2hierChild" presStyleCnt="0"/>
      <dgm:spPr/>
    </dgm:pt>
    <dgm:pt modelId="{7CE0484B-C59A-3441-A890-9FD4A816939C}" type="pres">
      <dgm:prSet presAssocID="{05F288AA-4198-CB43-B47D-009D1DD06B9A}" presName="conn2-1" presStyleLbl="parChTrans1D2" presStyleIdx="0" presStyleCnt="2"/>
      <dgm:spPr/>
    </dgm:pt>
    <dgm:pt modelId="{F402CDE1-B22D-E143-8985-B38FA8EE1430}" type="pres">
      <dgm:prSet presAssocID="{05F288AA-4198-CB43-B47D-009D1DD06B9A}" presName="connTx" presStyleLbl="parChTrans1D2" presStyleIdx="0" presStyleCnt="2"/>
      <dgm:spPr/>
    </dgm:pt>
    <dgm:pt modelId="{DC6B7421-D83C-B34F-96C4-2BB2FC87E322}" type="pres">
      <dgm:prSet presAssocID="{BF2C3C05-DA23-3841-80B7-A24AC7149AA2}" presName="root2" presStyleCnt="0"/>
      <dgm:spPr/>
    </dgm:pt>
    <dgm:pt modelId="{F6B14665-4AA8-5F44-9A9E-03FE15A41DE9}" type="pres">
      <dgm:prSet presAssocID="{BF2C3C05-DA23-3841-80B7-A24AC7149AA2}" presName="LevelTwoTextNode" presStyleLbl="node2" presStyleIdx="0" presStyleCnt="2">
        <dgm:presLayoutVars>
          <dgm:chPref val="3"/>
        </dgm:presLayoutVars>
      </dgm:prSet>
      <dgm:spPr/>
    </dgm:pt>
    <dgm:pt modelId="{EB59A655-C2B1-2B44-B30F-F4743B07D309}" type="pres">
      <dgm:prSet presAssocID="{BF2C3C05-DA23-3841-80B7-A24AC7149AA2}" presName="level3hierChild" presStyleCnt="0"/>
      <dgm:spPr/>
    </dgm:pt>
    <dgm:pt modelId="{E4BDA14C-11D3-8C4A-8FE3-278764663EBE}" type="pres">
      <dgm:prSet presAssocID="{1E72E9FB-026B-294B-A782-02B4E1092FCA}" presName="conn2-1" presStyleLbl="parChTrans1D2" presStyleIdx="1" presStyleCnt="2"/>
      <dgm:spPr/>
    </dgm:pt>
    <dgm:pt modelId="{4A9AA2F1-D4F5-2548-8B9D-6707138C20AF}" type="pres">
      <dgm:prSet presAssocID="{1E72E9FB-026B-294B-A782-02B4E1092FCA}" presName="connTx" presStyleLbl="parChTrans1D2" presStyleIdx="1" presStyleCnt="2"/>
      <dgm:spPr/>
    </dgm:pt>
    <dgm:pt modelId="{C7FA3BEC-7067-A040-9FF0-DEEF83C9FA22}" type="pres">
      <dgm:prSet presAssocID="{5B87D766-4765-8549-8E9E-36112DE8D446}" presName="root2" presStyleCnt="0"/>
      <dgm:spPr/>
    </dgm:pt>
    <dgm:pt modelId="{A234F7B8-DF36-AC4B-961A-E634A0DDBE92}" type="pres">
      <dgm:prSet presAssocID="{5B87D766-4765-8549-8E9E-36112DE8D446}" presName="LevelTwoTextNode" presStyleLbl="node2" presStyleIdx="1" presStyleCnt="2">
        <dgm:presLayoutVars>
          <dgm:chPref val="3"/>
        </dgm:presLayoutVars>
      </dgm:prSet>
      <dgm:spPr/>
    </dgm:pt>
    <dgm:pt modelId="{1749023C-2200-9A44-A795-0029E7AA52CC}" type="pres">
      <dgm:prSet presAssocID="{5B87D766-4765-8549-8E9E-36112DE8D446}" presName="level3hierChild" presStyleCnt="0"/>
      <dgm:spPr/>
    </dgm:pt>
    <dgm:pt modelId="{67CAAD02-387C-C344-9B1D-5DF25E2A7E04}" type="pres">
      <dgm:prSet presAssocID="{412C7130-E729-C646-B157-B336BE4B30F1}" presName="conn2-1" presStyleLbl="parChTrans1D3" presStyleIdx="0" presStyleCnt="10"/>
      <dgm:spPr/>
    </dgm:pt>
    <dgm:pt modelId="{7087E22A-DD11-E443-AB8A-D14A212D7C7A}" type="pres">
      <dgm:prSet presAssocID="{412C7130-E729-C646-B157-B336BE4B30F1}" presName="connTx" presStyleLbl="parChTrans1D3" presStyleIdx="0" presStyleCnt="10"/>
      <dgm:spPr/>
    </dgm:pt>
    <dgm:pt modelId="{39D018A0-2288-4C49-9414-776EE80F873D}" type="pres">
      <dgm:prSet presAssocID="{7F06B934-A525-C34C-85DF-91845BF4A8A7}" presName="root2" presStyleCnt="0"/>
      <dgm:spPr/>
    </dgm:pt>
    <dgm:pt modelId="{3DB1F79C-7B43-0849-9FB0-3326908DAC2C}" type="pres">
      <dgm:prSet presAssocID="{7F06B934-A525-C34C-85DF-91845BF4A8A7}" presName="LevelTwoTextNode" presStyleLbl="node3" presStyleIdx="0" presStyleCnt="10">
        <dgm:presLayoutVars>
          <dgm:chPref val="3"/>
        </dgm:presLayoutVars>
      </dgm:prSet>
      <dgm:spPr/>
    </dgm:pt>
    <dgm:pt modelId="{7238D4C1-664D-9343-9AB8-D453F3415545}" type="pres">
      <dgm:prSet presAssocID="{7F06B934-A525-C34C-85DF-91845BF4A8A7}" presName="level3hierChild" presStyleCnt="0"/>
      <dgm:spPr/>
    </dgm:pt>
    <dgm:pt modelId="{10D42454-9B93-B544-8408-7FEAC7E49EB6}" type="pres">
      <dgm:prSet presAssocID="{CFF4EC68-6408-044A-B83C-DCF1DFB74EA3}" presName="conn2-1" presStyleLbl="parChTrans1D3" presStyleIdx="1" presStyleCnt="10"/>
      <dgm:spPr/>
    </dgm:pt>
    <dgm:pt modelId="{8309D501-5CA7-7141-B95F-1DFDDA92D7C7}" type="pres">
      <dgm:prSet presAssocID="{CFF4EC68-6408-044A-B83C-DCF1DFB74EA3}" presName="connTx" presStyleLbl="parChTrans1D3" presStyleIdx="1" presStyleCnt="10"/>
      <dgm:spPr/>
    </dgm:pt>
    <dgm:pt modelId="{898451AD-6A8E-EB44-BD65-30705EE2C101}" type="pres">
      <dgm:prSet presAssocID="{A735F412-FEEC-1744-82E2-6E1C3C5DAB91}" presName="root2" presStyleCnt="0"/>
      <dgm:spPr/>
    </dgm:pt>
    <dgm:pt modelId="{D32CD3E6-B81C-6643-9274-BCFD4CE0F8A5}" type="pres">
      <dgm:prSet presAssocID="{A735F412-FEEC-1744-82E2-6E1C3C5DAB91}" presName="LevelTwoTextNode" presStyleLbl="node3" presStyleIdx="1" presStyleCnt="10">
        <dgm:presLayoutVars>
          <dgm:chPref val="3"/>
        </dgm:presLayoutVars>
      </dgm:prSet>
      <dgm:spPr/>
    </dgm:pt>
    <dgm:pt modelId="{5E3445B9-9868-8B43-B52E-C4F1A99EB50B}" type="pres">
      <dgm:prSet presAssocID="{A735F412-FEEC-1744-82E2-6E1C3C5DAB91}" presName="level3hierChild" presStyleCnt="0"/>
      <dgm:spPr/>
    </dgm:pt>
    <dgm:pt modelId="{90985CD0-AF92-5C43-AE25-CA510E9FE0DC}" type="pres">
      <dgm:prSet presAssocID="{C2E39809-BBB5-3343-86C5-712511ED2546}" presName="conn2-1" presStyleLbl="parChTrans1D3" presStyleIdx="2" presStyleCnt="10"/>
      <dgm:spPr/>
    </dgm:pt>
    <dgm:pt modelId="{6C02F160-2AE0-3B46-8FC1-24E2FBAE4343}" type="pres">
      <dgm:prSet presAssocID="{C2E39809-BBB5-3343-86C5-712511ED2546}" presName="connTx" presStyleLbl="parChTrans1D3" presStyleIdx="2" presStyleCnt="10"/>
      <dgm:spPr/>
    </dgm:pt>
    <dgm:pt modelId="{F65D1A83-0D57-0949-BCAD-2BCB8611E79E}" type="pres">
      <dgm:prSet presAssocID="{7F791000-4B14-2246-9AE5-5D27BE959FAD}" presName="root2" presStyleCnt="0"/>
      <dgm:spPr/>
    </dgm:pt>
    <dgm:pt modelId="{F40EFA66-B076-2B4E-94D2-024E8102DF2D}" type="pres">
      <dgm:prSet presAssocID="{7F791000-4B14-2246-9AE5-5D27BE959FAD}" presName="LevelTwoTextNode" presStyleLbl="node3" presStyleIdx="2" presStyleCnt="10">
        <dgm:presLayoutVars>
          <dgm:chPref val="3"/>
        </dgm:presLayoutVars>
      </dgm:prSet>
      <dgm:spPr/>
    </dgm:pt>
    <dgm:pt modelId="{B7579EB9-BE8F-4D41-8053-435BAE67F891}" type="pres">
      <dgm:prSet presAssocID="{7F791000-4B14-2246-9AE5-5D27BE959FAD}" presName="level3hierChild" presStyleCnt="0"/>
      <dgm:spPr/>
    </dgm:pt>
    <dgm:pt modelId="{F401AD41-BFF2-9341-B7F9-8F0040ADAB0E}" type="pres">
      <dgm:prSet presAssocID="{9309669A-E882-1746-B219-AF883D9A6171}" presName="conn2-1" presStyleLbl="parChTrans1D3" presStyleIdx="3" presStyleCnt="10"/>
      <dgm:spPr/>
    </dgm:pt>
    <dgm:pt modelId="{9837CB10-B639-E54B-A242-63460778455B}" type="pres">
      <dgm:prSet presAssocID="{9309669A-E882-1746-B219-AF883D9A6171}" presName="connTx" presStyleLbl="parChTrans1D3" presStyleIdx="3" presStyleCnt="10"/>
      <dgm:spPr/>
    </dgm:pt>
    <dgm:pt modelId="{DD723788-41F5-B143-B7F4-24E08EAABF6B}" type="pres">
      <dgm:prSet presAssocID="{47034A7D-1580-FD42-9762-AA47E07AC6FD}" presName="root2" presStyleCnt="0"/>
      <dgm:spPr/>
    </dgm:pt>
    <dgm:pt modelId="{3D430D56-A7FA-F346-9B5B-40DDBF380D7C}" type="pres">
      <dgm:prSet presAssocID="{47034A7D-1580-FD42-9762-AA47E07AC6FD}" presName="LevelTwoTextNode" presStyleLbl="node3" presStyleIdx="3" presStyleCnt="10">
        <dgm:presLayoutVars>
          <dgm:chPref val="3"/>
        </dgm:presLayoutVars>
      </dgm:prSet>
      <dgm:spPr/>
    </dgm:pt>
    <dgm:pt modelId="{0BFA4A9E-B78A-E348-90AE-4499881956C0}" type="pres">
      <dgm:prSet presAssocID="{47034A7D-1580-FD42-9762-AA47E07AC6FD}" presName="level3hierChild" presStyleCnt="0"/>
      <dgm:spPr/>
    </dgm:pt>
    <dgm:pt modelId="{6CA3AD82-5DE3-5E4B-B97F-C9A99592D463}" type="pres">
      <dgm:prSet presAssocID="{21344ACE-9A4E-BF4B-83F5-735393E19B3B}" presName="conn2-1" presStyleLbl="parChTrans1D3" presStyleIdx="4" presStyleCnt="10"/>
      <dgm:spPr/>
    </dgm:pt>
    <dgm:pt modelId="{C3BC3D25-8ECF-AD40-991D-996966A53AAA}" type="pres">
      <dgm:prSet presAssocID="{21344ACE-9A4E-BF4B-83F5-735393E19B3B}" presName="connTx" presStyleLbl="parChTrans1D3" presStyleIdx="4" presStyleCnt="10"/>
      <dgm:spPr/>
    </dgm:pt>
    <dgm:pt modelId="{F33AFFBE-78FD-C240-9E04-B83056DE78C2}" type="pres">
      <dgm:prSet presAssocID="{D27F3E2A-068C-2440-8174-6D28212D4469}" presName="root2" presStyleCnt="0"/>
      <dgm:spPr/>
    </dgm:pt>
    <dgm:pt modelId="{CD7C5EB6-F65B-814A-A99E-8CEE4D6FF90E}" type="pres">
      <dgm:prSet presAssocID="{D27F3E2A-068C-2440-8174-6D28212D4469}" presName="LevelTwoTextNode" presStyleLbl="node3" presStyleIdx="4" presStyleCnt="10">
        <dgm:presLayoutVars>
          <dgm:chPref val="3"/>
        </dgm:presLayoutVars>
      </dgm:prSet>
      <dgm:spPr/>
    </dgm:pt>
    <dgm:pt modelId="{918C7FDB-BAB0-204D-9E01-8C938F0D4AB6}" type="pres">
      <dgm:prSet presAssocID="{D27F3E2A-068C-2440-8174-6D28212D4469}" presName="level3hierChild" presStyleCnt="0"/>
      <dgm:spPr/>
    </dgm:pt>
    <dgm:pt modelId="{C7D6C6BE-2DDE-DE48-9F53-D3EFCB0ED9E8}" type="pres">
      <dgm:prSet presAssocID="{CCC4509F-BDA4-C94A-B31B-21F8E913A020}" presName="conn2-1" presStyleLbl="parChTrans1D3" presStyleIdx="5" presStyleCnt="10"/>
      <dgm:spPr/>
    </dgm:pt>
    <dgm:pt modelId="{B7BBD479-A92E-C74C-B084-C7385EC93F97}" type="pres">
      <dgm:prSet presAssocID="{CCC4509F-BDA4-C94A-B31B-21F8E913A020}" presName="connTx" presStyleLbl="parChTrans1D3" presStyleIdx="5" presStyleCnt="10"/>
      <dgm:spPr/>
    </dgm:pt>
    <dgm:pt modelId="{1999F65F-08CE-F546-96D4-AB02055B1452}" type="pres">
      <dgm:prSet presAssocID="{9C11C85C-E1A4-7046-B276-6CB9E6225E57}" presName="root2" presStyleCnt="0"/>
      <dgm:spPr/>
    </dgm:pt>
    <dgm:pt modelId="{9536EE8D-FD92-B540-9C8B-1D2183E83EA6}" type="pres">
      <dgm:prSet presAssocID="{9C11C85C-E1A4-7046-B276-6CB9E6225E57}" presName="LevelTwoTextNode" presStyleLbl="node3" presStyleIdx="5" presStyleCnt="10">
        <dgm:presLayoutVars>
          <dgm:chPref val="3"/>
        </dgm:presLayoutVars>
      </dgm:prSet>
      <dgm:spPr/>
    </dgm:pt>
    <dgm:pt modelId="{DD19779E-0FC0-9E4F-A61C-7B4E7C33C4F1}" type="pres">
      <dgm:prSet presAssocID="{9C11C85C-E1A4-7046-B276-6CB9E6225E57}" presName="level3hierChild" presStyleCnt="0"/>
      <dgm:spPr/>
    </dgm:pt>
    <dgm:pt modelId="{DBB4292B-08DC-7B40-A4F6-049FD94A26ED}" type="pres">
      <dgm:prSet presAssocID="{57713591-B386-5C47-851B-D792BF4AE3AE}" presName="conn2-1" presStyleLbl="parChTrans1D3" presStyleIdx="6" presStyleCnt="10"/>
      <dgm:spPr/>
    </dgm:pt>
    <dgm:pt modelId="{19706503-BA86-A040-86A4-69132D1B0760}" type="pres">
      <dgm:prSet presAssocID="{57713591-B386-5C47-851B-D792BF4AE3AE}" presName="connTx" presStyleLbl="parChTrans1D3" presStyleIdx="6" presStyleCnt="10"/>
      <dgm:spPr/>
    </dgm:pt>
    <dgm:pt modelId="{905C5AD7-BB44-7C41-A037-5821A10DFDA7}" type="pres">
      <dgm:prSet presAssocID="{50C2A29F-A075-E249-8B20-B8DCD2B1A7A0}" presName="root2" presStyleCnt="0"/>
      <dgm:spPr/>
    </dgm:pt>
    <dgm:pt modelId="{90CC0D34-FC4E-DD40-9857-D1AEBB4F67CF}" type="pres">
      <dgm:prSet presAssocID="{50C2A29F-A075-E249-8B20-B8DCD2B1A7A0}" presName="LevelTwoTextNode" presStyleLbl="node3" presStyleIdx="6" presStyleCnt="10">
        <dgm:presLayoutVars>
          <dgm:chPref val="3"/>
        </dgm:presLayoutVars>
      </dgm:prSet>
      <dgm:spPr/>
    </dgm:pt>
    <dgm:pt modelId="{3AAF2FAA-34D8-0C4C-816B-9D1093A99908}" type="pres">
      <dgm:prSet presAssocID="{50C2A29F-A075-E249-8B20-B8DCD2B1A7A0}" presName="level3hierChild" presStyleCnt="0"/>
      <dgm:spPr/>
    </dgm:pt>
    <dgm:pt modelId="{BB423421-8E84-A546-A37D-61D68928669E}" type="pres">
      <dgm:prSet presAssocID="{D5A111E3-44A5-1F4D-BFA1-0D4A7A4168E8}" presName="conn2-1" presStyleLbl="parChTrans1D3" presStyleIdx="7" presStyleCnt="10"/>
      <dgm:spPr/>
    </dgm:pt>
    <dgm:pt modelId="{F63DF2D8-F78C-7E42-B99B-1BD3835228B7}" type="pres">
      <dgm:prSet presAssocID="{D5A111E3-44A5-1F4D-BFA1-0D4A7A4168E8}" presName="connTx" presStyleLbl="parChTrans1D3" presStyleIdx="7" presStyleCnt="10"/>
      <dgm:spPr/>
    </dgm:pt>
    <dgm:pt modelId="{16686FF5-0BD2-F44D-A0DF-5FC14E665009}" type="pres">
      <dgm:prSet presAssocID="{A765D2A4-6F6A-6D4E-A79D-73A3C4A3F8D2}" presName="root2" presStyleCnt="0"/>
      <dgm:spPr/>
    </dgm:pt>
    <dgm:pt modelId="{FE521C30-5F8A-2C4D-88CB-56861B02D5B8}" type="pres">
      <dgm:prSet presAssocID="{A765D2A4-6F6A-6D4E-A79D-73A3C4A3F8D2}" presName="LevelTwoTextNode" presStyleLbl="node3" presStyleIdx="7" presStyleCnt="10">
        <dgm:presLayoutVars>
          <dgm:chPref val="3"/>
        </dgm:presLayoutVars>
      </dgm:prSet>
      <dgm:spPr/>
    </dgm:pt>
    <dgm:pt modelId="{5A3FBA40-0CCD-EE43-A20A-537872B35100}" type="pres">
      <dgm:prSet presAssocID="{A765D2A4-6F6A-6D4E-A79D-73A3C4A3F8D2}" presName="level3hierChild" presStyleCnt="0"/>
      <dgm:spPr/>
    </dgm:pt>
    <dgm:pt modelId="{DCA63C3A-D62D-7B4C-9A0B-927D47BBB23F}" type="pres">
      <dgm:prSet presAssocID="{746C6DBB-7DE2-A949-B76E-F6A55E57E452}" presName="conn2-1" presStyleLbl="parChTrans1D3" presStyleIdx="8" presStyleCnt="10"/>
      <dgm:spPr/>
    </dgm:pt>
    <dgm:pt modelId="{90C8F6FA-3626-EC47-A7C9-711AB3B7CE0E}" type="pres">
      <dgm:prSet presAssocID="{746C6DBB-7DE2-A949-B76E-F6A55E57E452}" presName="connTx" presStyleLbl="parChTrans1D3" presStyleIdx="8" presStyleCnt="10"/>
      <dgm:spPr/>
    </dgm:pt>
    <dgm:pt modelId="{4B6AF651-94C5-674E-B737-6694FB9D4529}" type="pres">
      <dgm:prSet presAssocID="{0FC7CE69-932B-FD4D-B80C-AD944AEF4302}" presName="root2" presStyleCnt="0"/>
      <dgm:spPr/>
    </dgm:pt>
    <dgm:pt modelId="{23410C2D-7A48-9F48-98CF-7F0DFA08312D}" type="pres">
      <dgm:prSet presAssocID="{0FC7CE69-932B-FD4D-B80C-AD944AEF4302}" presName="LevelTwoTextNode" presStyleLbl="node3" presStyleIdx="8" presStyleCnt="10">
        <dgm:presLayoutVars>
          <dgm:chPref val="3"/>
        </dgm:presLayoutVars>
      </dgm:prSet>
      <dgm:spPr/>
    </dgm:pt>
    <dgm:pt modelId="{9F2BC047-4BBC-D04A-BC32-E5270DCF9ECD}" type="pres">
      <dgm:prSet presAssocID="{0FC7CE69-932B-FD4D-B80C-AD944AEF4302}" presName="level3hierChild" presStyleCnt="0"/>
      <dgm:spPr/>
    </dgm:pt>
    <dgm:pt modelId="{42B7624B-0B5A-3048-A34D-A8BC9618F807}" type="pres">
      <dgm:prSet presAssocID="{23806735-3818-A444-9D8F-4C22A1CA51E1}" presName="conn2-1" presStyleLbl="parChTrans1D3" presStyleIdx="9" presStyleCnt="10"/>
      <dgm:spPr/>
    </dgm:pt>
    <dgm:pt modelId="{CF6C19B0-850E-9C4D-9C06-39B4BAE3CAB2}" type="pres">
      <dgm:prSet presAssocID="{23806735-3818-A444-9D8F-4C22A1CA51E1}" presName="connTx" presStyleLbl="parChTrans1D3" presStyleIdx="9" presStyleCnt="10"/>
      <dgm:spPr/>
    </dgm:pt>
    <dgm:pt modelId="{97414C3A-D794-DB47-8574-0F965E0436BD}" type="pres">
      <dgm:prSet presAssocID="{C59B1D70-83F1-2F46-A79E-CEFF60DC7D61}" presName="root2" presStyleCnt="0"/>
      <dgm:spPr/>
    </dgm:pt>
    <dgm:pt modelId="{9B4894D0-0B1D-FC4F-88F8-2E5F49898EB9}" type="pres">
      <dgm:prSet presAssocID="{C59B1D70-83F1-2F46-A79E-CEFF60DC7D61}" presName="LevelTwoTextNode" presStyleLbl="node3" presStyleIdx="9" presStyleCnt="10">
        <dgm:presLayoutVars>
          <dgm:chPref val="3"/>
        </dgm:presLayoutVars>
      </dgm:prSet>
      <dgm:spPr/>
    </dgm:pt>
    <dgm:pt modelId="{01F40C18-617F-5249-A000-F564FA35F5A3}" type="pres">
      <dgm:prSet presAssocID="{C59B1D70-83F1-2F46-A79E-CEFF60DC7D61}" presName="level3hierChild" presStyleCnt="0"/>
      <dgm:spPr/>
    </dgm:pt>
  </dgm:ptLst>
  <dgm:cxnLst>
    <dgm:cxn modelId="{8380AB02-CCFA-6341-9127-D8B7B023BF5C}" type="presOf" srcId="{412C7130-E729-C646-B157-B336BE4B30F1}" destId="{67CAAD02-387C-C344-9B1D-5DF25E2A7E04}" srcOrd="0" destOrd="0" presId="urn:microsoft.com/office/officeart/2005/8/layout/hierarchy2"/>
    <dgm:cxn modelId="{766BD805-3C21-3040-95D8-31A7D1756F00}" srcId="{5B87D766-4765-8549-8E9E-36112DE8D446}" destId="{D27F3E2A-068C-2440-8174-6D28212D4469}" srcOrd="4" destOrd="0" parTransId="{21344ACE-9A4E-BF4B-83F5-735393E19B3B}" sibTransId="{37B52B2B-4784-5344-91E1-84554E2EDC2A}"/>
    <dgm:cxn modelId="{46942809-60EF-E64F-A301-B74DC7A6583A}" srcId="{8FE686FB-A721-684D-872B-4D4E76DCF218}" destId="{5B87D766-4765-8549-8E9E-36112DE8D446}" srcOrd="1" destOrd="0" parTransId="{1E72E9FB-026B-294B-A782-02B4E1092FCA}" sibTransId="{C54ECF17-05E6-6C4D-A3A4-82290802C38D}"/>
    <dgm:cxn modelId="{07CE3C0B-907D-2144-AFD5-47C7902F4F02}" type="presOf" srcId="{1E72E9FB-026B-294B-A782-02B4E1092FCA}" destId="{4A9AA2F1-D4F5-2548-8B9D-6707138C20AF}" srcOrd="1" destOrd="0" presId="urn:microsoft.com/office/officeart/2005/8/layout/hierarchy2"/>
    <dgm:cxn modelId="{57FB6A0C-F78B-D44A-8897-CEC8829367F9}" type="presOf" srcId="{CCC4509F-BDA4-C94A-B31B-21F8E913A020}" destId="{C7D6C6BE-2DDE-DE48-9F53-D3EFCB0ED9E8}" srcOrd="0" destOrd="0" presId="urn:microsoft.com/office/officeart/2005/8/layout/hierarchy2"/>
    <dgm:cxn modelId="{54351816-39A8-524C-B831-7F45A9497B56}" srcId="{5B87D766-4765-8549-8E9E-36112DE8D446}" destId="{A765D2A4-6F6A-6D4E-A79D-73A3C4A3F8D2}" srcOrd="7" destOrd="0" parTransId="{D5A111E3-44A5-1F4D-BFA1-0D4A7A4168E8}" sibTransId="{A6D63CFC-BFD3-4E40-971E-76BA104A674D}"/>
    <dgm:cxn modelId="{4EDC941B-FF00-DE4D-A881-402EB43DD4B8}" type="presOf" srcId="{CCC4509F-BDA4-C94A-B31B-21F8E913A020}" destId="{B7BBD479-A92E-C74C-B084-C7385EC93F97}" srcOrd="1" destOrd="0" presId="urn:microsoft.com/office/officeart/2005/8/layout/hierarchy2"/>
    <dgm:cxn modelId="{133D961B-9B71-F040-82F7-7EE320AD47BA}" type="presOf" srcId="{C59B1D70-83F1-2F46-A79E-CEFF60DC7D61}" destId="{9B4894D0-0B1D-FC4F-88F8-2E5F49898EB9}" srcOrd="0" destOrd="0" presId="urn:microsoft.com/office/officeart/2005/8/layout/hierarchy2"/>
    <dgm:cxn modelId="{DC35D620-BC66-E149-96C3-0C8271DA0429}" type="presOf" srcId="{D5A111E3-44A5-1F4D-BFA1-0D4A7A4168E8}" destId="{F63DF2D8-F78C-7E42-B99B-1BD3835228B7}" srcOrd="1" destOrd="0" presId="urn:microsoft.com/office/officeart/2005/8/layout/hierarchy2"/>
    <dgm:cxn modelId="{0A63D422-A60A-7D43-BAC0-DD88C584A1D4}" type="presOf" srcId="{D5A111E3-44A5-1F4D-BFA1-0D4A7A4168E8}" destId="{BB423421-8E84-A546-A37D-61D68928669E}" srcOrd="0" destOrd="0" presId="urn:microsoft.com/office/officeart/2005/8/layout/hierarchy2"/>
    <dgm:cxn modelId="{999BCF25-773F-524E-BB1A-610A8757BF00}" type="presOf" srcId="{7F791000-4B14-2246-9AE5-5D27BE959FAD}" destId="{F40EFA66-B076-2B4E-94D2-024E8102DF2D}" srcOrd="0" destOrd="0" presId="urn:microsoft.com/office/officeart/2005/8/layout/hierarchy2"/>
    <dgm:cxn modelId="{B1AB8B2D-532A-EF40-8750-3E89B4C0921B}" type="presOf" srcId="{21344ACE-9A4E-BF4B-83F5-735393E19B3B}" destId="{6CA3AD82-5DE3-5E4B-B97F-C9A99592D463}" srcOrd="0" destOrd="0" presId="urn:microsoft.com/office/officeart/2005/8/layout/hierarchy2"/>
    <dgm:cxn modelId="{7B35EB36-184E-B241-BD38-401C5307D253}" type="presOf" srcId="{5B87D766-4765-8549-8E9E-36112DE8D446}" destId="{A234F7B8-DF36-AC4B-961A-E634A0DDBE92}" srcOrd="0" destOrd="0" presId="urn:microsoft.com/office/officeart/2005/8/layout/hierarchy2"/>
    <dgm:cxn modelId="{DBD25C39-14CE-924F-B960-3CDD48D3B9E4}" srcId="{5B87D766-4765-8549-8E9E-36112DE8D446}" destId="{7F791000-4B14-2246-9AE5-5D27BE959FAD}" srcOrd="2" destOrd="0" parTransId="{C2E39809-BBB5-3343-86C5-712511ED2546}" sibTransId="{4E3697FD-D149-A642-8D86-0E583C5757A4}"/>
    <dgm:cxn modelId="{E9BC7239-A19C-314C-A4D3-0501AA36E76E}" type="presOf" srcId="{50C2A29F-A075-E249-8B20-B8DCD2B1A7A0}" destId="{90CC0D34-FC4E-DD40-9857-D1AEBB4F67CF}" srcOrd="0" destOrd="0" presId="urn:microsoft.com/office/officeart/2005/8/layout/hierarchy2"/>
    <dgm:cxn modelId="{04D0B83B-103E-D34D-81E9-535E7F37B8F8}" type="presOf" srcId="{0FC7CE69-932B-FD4D-B80C-AD944AEF4302}" destId="{23410C2D-7A48-9F48-98CF-7F0DFA08312D}" srcOrd="0" destOrd="0" presId="urn:microsoft.com/office/officeart/2005/8/layout/hierarchy2"/>
    <dgm:cxn modelId="{5648303E-E9D2-9241-BA59-7ED02A698776}" srcId="{5B87D766-4765-8549-8E9E-36112DE8D446}" destId="{0FC7CE69-932B-FD4D-B80C-AD944AEF4302}" srcOrd="8" destOrd="0" parTransId="{746C6DBB-7DE2-A949-B76E-F6A55E57E452}" sibTransId="{C23F72DB-F296-5C42-912F-2D6CD03B0271}"/>
    <dgm:cxn modelId="{469A2740-50C3-0E4B-A1C8-6ADFB60574FD}" type="presOf" srcId="{21344ACE-9A4E-BF4B-83F5-735393E19B3B}" destId="{C3BC3D25-8ECF-AD40-991D-996966A53AAA}" srcOrd="1" destOrd="0" presId="urn:microsoft.com/office/officeart/2005/8/layout/hierarchy2"/>
    <dgm:cxn modelId="{90D5344B-79AB-7B4A-980D-2DC8DD8E88EF}" type="presOf" srcId="{1E72E9FB-026B-294B-A782-02B4E1092FCA}" destId="{E4BDA14C-11D3-8C4A-8FE3-278764663EBE}" srcOrd="0" destOrd="0" presId="urn:microsoft.com/office/officeart/2005/8/layout/hierarchy2"/>
    <dgm:cxn modelId="{04A5E950-537A-0143-98F2-AED9C94BB500}" type="presOf" srcId="{CFF4EC68-6408-044A-B83C-DCF1DFB74EA3}" destId="{10D42454-9B93-B544-8408-7FEAC7E49EB6}" srcOrd="0" destOrd="0" presId="urn:microsoft.com/office/officeart/2005/8/layout/hierarchy2"/>
    <dgm:cxn modelId="{C275A153-BF37-7944-94C6-30ACBB698BAC}" type="presOf" srcId="{23806735-3818-A444-9D8F-4C22A1CA51E1}" destId="{CF6C19B0-850E-9C4D-9C06-39B4BAE3CAB2}" srcOrd="1" destOrd="0" presId="urn:microsoft.com/office/officeart/2005/8/layout/hierarchy2"/>
    <dgm:cxn modelId="{A0833B60-7A55-EC47-92F1-4B99BADF154D}" type="presOf" srcId="{05F288AA-4198-CB43-B47D-009D1DD06B9A}" destId="{F402CDE1-B22D-E143-8985-B38FA8EE1430}" srcOrd="1" destOrd="0" presId="urn:microsoft.com/office/officeart/2005/8/layout/hierarchy2"/>
    <dgm:cxn modelId="{4E2D7F62-CF82-E84E-B6F6-2D4D83A35512}" type="presOf" srcId="{57713591-B386-5C47-851B-D792BF4AE3AE}" destId="{19706503-BA86-A040-86A4-69132D1B0760}" srcOrd="1" destOrd="0" presId="urn:microsoft.com/office/officeart/2005/8/layout/hierarchy2"/>
    <dgm:cxn modelId="{7EAF3F65-28D0-B14B-ACB0-22BD3B7C2233}" srcId="{5B87D766-4765-8549-8E9E-36112DE8D446}" destId="{C59B1D70-83F1-2F46-A79E-CEFF60DC7D61}" srcOrd="9" destOrd="0" parTransId="{23806735-3818-A444-9D8F-4C22A1CA51E1}" sibTransId="{DF708BD1-83A7-B642-A8C0-53DD1F652D4A}"/>
    <dgm:cxn modelId="{03FD1666-3A8C-C24C-A010-A04F59D8291D}" type="presOf" srcId="{BF2C3C05-DA23-3841-80B7-A24AC7149AA2}" destId="{F6B14665-4AA8-5F44-9A9E-03FE15A41DE9}" srcOrd="0" destOrd="0" presId="urn:microsoft.com/office/officeart/2005/8/layout/hierarchy2"/>
    <dgm:cxn modelId="{B92DCC7F-2187-144F-81CB-943812E14DB9}" srcId="{1E4FF7D4-4194-E841-AD47-1E865086818A}" destId="{8FE686FB-A721-684D-872B-4D4E76DCF218}" srcOrd="0" destOrd="0" parTransId="{E8655273-F735-3945-B5B6-7501316D5A2D}" sibTransId="{A9A72FC7-57DD-FE42-8B99-ED9A3016FE83}"/>
    <dgm:cxn modelId="{51D1648A-EC3F-7841-8F8F-F161066A9977}" type="presOf" srcId="{57713591-B386-5C47-851B-D792BF4AE3AE}" destId="{DBB4292B-08DC-7B40-A4F6-049FD94A26ED}" srcOrd="0" destOrd="0" presId="urn:microsoft.com/office/officeart/2005/8/layout/hierarchy2"/>
    <dgm:cxn modelId="{F64B8E95-3FA5-1E46-B9C1-EED54C8C4636}" type="presOf" srcId="{05F288AA-4198-CB43-B47D-009D1DD06B9A}" destId="{7CE0484B-C59A-3441-A890-9FD4A816939C}" srcOrd="0" destOrd="0" presId="urn:microsoft.com/office/officeart/2005/8/layout/hierarchy2"/>
    <dgm:cxn modelId="{B6203799-7EFC-4346-93A4-928C4A9EB243}" type="presOf" srcId="{746C6DBB-7DE2-A949-B76E-F6A55E57E452}" destId="{90C8F6FA-3626-EC47-A7C9-711AB3B7CE0E}" srcOrd="1" destOrd="0" presId="urn:microsoft.com/office/officeart/2005/8/layout/hierarchy2"/>
    <dgm:cxn modelId="{919A9DA5-CCE4-9746-8403-F90A352A9B92}" type="presOf" srcId="{D27F3E2A-068C-2440-8174-6D28212D4469}" destId="{CD7C5EB6-F65B-814A-A99E-8CEE4D6FF90E}" srcOrd="0" destOrd="0" presId="urn:microsoft.com/office/officeart/2005/8/layout/hierarchy2"/>
    <dgm:cxn modelId="{5EB130A7-BEE2-1244-8976-47476BE3B982}" type="presOf" srcId="{412C7130-E729-C646-B157-B336BE4B30F1}" destId="{7087E22A-DD11-E443-AB8A-D14A212D7C7A}" srcOrd="1" destOrd="0" presId="urn:microsoft.com/office/officeart/2005/8/layout/hierarchy2"/>
    <dgm:cxn modelId="{A680EBA7-DD4A-E54C-B954-98A5600D49B9}" type="presOf" srcId="{7F06B934-A525-C34C-85DF-91845BF4A8A7}" destId="{3DB1F79C-7B43-0849-9FB0-3326908DAC2C}" srcOrd="0" destOrd="0" presId="urn:microsoft.com/office/officeart/2005/8/layout/hierarchy2"/>
    <dgm:cxn modelId="{F7801CA9-8F98-FD4B-9E95-DA5F5980958F}" type="presOf" srcId="{9309669A-E882-1746-B219-AF883D9A6171}" destId="{F401AD41-BFF2-9341-B7F9-8F0040ADAB0E}" srcOrd="0" destOrd="0" presId="urn:microsoft.com/office/officeart/2005/8/layout/hierarchy2"/>
    <dgm:cxn modelId="{F2AF26AE-6836-4244-9794-C9498DF8C4BA}" type="presOf" srcId="{47034A7D-1580-FD42-9762-AA47E07AC6FD}" destId="{3D430D56-A7FA-F346-9B5B-40DDBF380D7C}" srcOrd="0" destOrd="0" presId="urn:microsoft.com/office/officeart/2005/8/layout/hierarchy2"/>
    <dgm:cxn modelId="{8D4371AF-A128-3841-BC9B-6A49F01B60FC}" type="presOf" srcId="{CFF4EC68-6408-044A-B83C-DCF1DFB74EA3}" destId="{8309D501-5CA7-7141-B95F-1DFDDA92D7C7}" srcOrd="1" destOrd="0" presId="urn:microsoft.com/office/officeart/2005/8/layout/hierarchy2"/>
    <dgm:cxn modelId="{B2905EB3-3627-DC44-8736-6E82C7FCBB4B}" type="presOf" srcId="{C2E39809-BBB5-3343-86C5-712511ED2546}" destId="{6C02F160-2AE0-3B46-8FC1-24E2FBAE4343}" srcOrd="1" destOrd="0" presId="urn:microsoft.com/office/officeart/2005/8/layout/hierarchy2"/>
    <dgm:cxn modelId="{06DE81B4-CABC-6F44-8B3B-A693C693FAEB}" type="presOf" srcId="{746C6DBB-7DE2-A949-B76E-F6A55E57E452}" destId="{DCA63C3A-D62D-7B4C-9A0B-927D47BBB23F}" srcOrd="0" destOrd="0" presId="urn:microsoft.com/office/officeart/2005/8/layout/hierarchy2"/>
    <dgm:cxn modelId="{250D7EB7-CDF8-4944-AA15-88BC04B00028}" srcId="{5B87D766-4765-8549-8E9E-36112DE8D446}" destId="{9C11C85C-E1A4-7046-B276-6CB9E6225E57}" srcOrd="5" destOrd="0" parTransId="{CCC4509F-BDA4-C94A-B31B-21F8E913A020}" sibTransId="{4DB54ED6-E8F6-6A48-86DF-FBCFEDE7BFE3}"/>
    <dgm:cxn modelId="{E5DD2EB9-47E9-364D-BC1C-4C18C9564F9C}" type="presOf" srcId="{1E4FF7D4-4194-E841-AD47-1E865086818A}" destId="{762130E6-B685-5943-8C27-18B07C9E715A}" srcOrd="0" destOrd="0" presId="urn:microsoft.com/office/officeart/2005/8/layout/hierarchy2"/>
    <dgm:cxn modelId="{50E2A6BA-6480-404E-8E46-6CC5E3E36114}" srcId="{5B87D766-4765-8549-8E9E-36112DE8D446}" destId="{A735F412-FEEC-1744-82E2-6E1C3C5DAB91}" srcOrd="1" destOrd="0" parTransId="{CFF4EC68-6408-044A-B83C-DCF1DFB74EA3}" sibTransId="{5D2E679D-BB4F-ED44-868F-DBCD87AB8240}"/>
    <dgm:cxn modelId="{1ED746BC-3B18-FF4C-9C9F-08A7FCA52D09}" type="presOf" srcId="{8FE686FB-A721-684D-872B-4D4E76DCF218}" destId="{81011F14-2446-5143-AE31-CCE1410F2568}" srcOrd="0" destOrd="0" presId="urn:microsoft.com/office/officeart/2005/8/layout/hierarchy2"/>
    <dgm:cxn modelId="{AABDF4C1-1776-BD44-9979-3500C605B763}" srcId="{5B87D766-4765-8549-8E9E-36112DE8D446}" destId="{47034A7D-1580-FD42-9762-AA47E07AC6FD}" srcOrd="3" destOrd="0" parTransId="{9309669A-E882-1746-B219-AF883D9A6171}" sibTransId="{EF41ACBE-A0DC-544A-941F-F0CD08D4C5BB}"/>
    <dgm:cxn modelId="{87C374C8-8E26-0E42-8AA5-01BEF631C805}" type="presOf" srcId="{A765D2A4-6F6A-6D4E-A79D-73A3C4A3F8D2}" destId="{FE521C30-5F8A-2C4D-88CB-56861B02D5B8}" srcOrd="0" destOrd="0" presId="urn:microsoft.com/office/officeart/2005/8/layout/hierarchy2"/>
    <dgm:cxn modelId="{03CFBCCB-C321-4547-9CEF-8236DB14CFDA}" srcId="{5B87D766-4765-8549-8E9E-36112DE8D446}" destId="{7F06B934-A525-C34C-85DF-91845BF4A8A7}" srcOrd="0" destOrd="0" parTransId="{412C7130-E729-C646-B157-B336BE4B30F1}" sibTransId="{4876CE21-C1EA-7A4E-B05F-C9EB90BD5114}"/>
    <dgm:cxn modelId="{76D7A3D0-CC74-BB46-85A9-3BB0B2CFED8F}" type="presOf" srcId="{A735F412-FEEC-1744-82E2-6E1C3C5DAB91}" destId="{D32CD3E6-B81C-6643-9274-BCFD4CE0F8A5}" srcOrd="0" destOrd="0" presId="urn:microsoft.com/office/officeart/2005/8/layout/hierarchy2"/>
    <dgm:cxn modelId="{01F340D8-251C-AA4A-9A02-028F90C5A221}" type="presOf" srcId="{9309669A-E882-1746-B219-AF883D9A6171}" destId="{9837CB10-B639-E54B-A242-63460778455B}" srcOrd="1" destOrd="0" presId="urn:microsoft.com/office/officeart/2005/8/layout/hierarchy2"/>
    <dgm:cxn modelId="{A9C8FEE7-AD2A-4741-8F76-C4E32852DF48}" srcId="{8FE686FB-A721-684D-872B-4D4E76DCF218}" destId="{BF2C3C05-DA23-3841-80B7-A24AC7149AA2}" srcOrd="0" destOrd="0" parTransId="{05F288AA-4198-CB43-B47D-009D1DD06B9A}" sibTransId="{2F970FBE-686D-8845-9D2D-E6BDDA537EE6}"/>
    <dgm:cxn modelId="{C93B61EB-5875-D74D-92FF-268E4425A8DA}" type="presOf" srcId="{C2E39809-BBB5-3343-86C5-712511ED2546}" destId="{90985CD0-AF92-5C43-AE25-CA510E9FE0DC}" srcOrd="0" destOrd="0" presId="urn:microsoft.com/office/officeart/2005/8/layout/hierarchy2"/>
    <dgm:cxn modelId="{C3A816EF-8D99-4649-BEF3-57BB8447441D}" srcId="{5B87D766-4765-8549-8E9E-36112DE8D446}" destId="{50C2A29F-A075-E249-8B20-B8DCD2B1A7A0}" srcOrd="6" destOrd="0" parTransId="{57713591-B386-5C47-851B-D792BF4AE3AE}" sibTransId="{59F1644A-1FF6-694D-8DED-D2A979A3BB14}"/>
    <dgm:cxn modelId="{1001EFF2-0E53-F04F-B626-05FB80E1FF34}" type="presOf" srcId="{23806735-3818-A444-9D8F-4C22A1CA51E1}" destId="{42B7624B-0B5A-3048-A34D-A8BC9618F807}" srcOrd="0" destOrd="0" presId="urn:microsoft.com/office/officeart/2005/8/layout/hierarchy2"/>
    <dgm:cxn modelId="{4EA3F7F7-1861-E149-B4EB-06E3948A0B85}" type="presOf" srcId="{9C11C85C-E1A4-7046-B276-6CB9E6225E57}" destId="{9536EE8D-FD92-B540-9C8B-1D2183E83EA6}" srcOrd="0" destOrd="0" presId="urn:microsoft.com/office/officeart/2005/8/layout/hierarchy2"/>
    <dgm:cxn modelId="{49C74DBE-C457-EE43-B466-E175195553DD}" type="presParOf" srcId="{762130E6-B685-5943-8C27-18B07C9E715A}" destId="{FF8BCDD2-81FB-CA4E-A3FA-540577F303AC}" srcOrd="0" destOrd="0" presId="urn:microsoft.com/office/officeart/2005/8/layout/hierarchy2"/>
    <dgm:cxn modelId="{DBA54144-94C3-F443-8C48-B98CDB7D1EC9}" type="presParOf" srcId="{FF8BCDD2-81FB-CA4E-A3FA-540577F303AC}" destId="{81011F14-2446-5143-AE31-CCE1410F2568}" srcOrd="0" destOrd="0" presId="urn:microsoft.com/office/officeart/2005/8/layout/hierarchy2"/>
    <dgm:cxn modelId="{94D331B1-B120-7341-9940-135AE64405D6}" type="presParOf" srcId="{FF8BCDD2-81FB-CA4E-A3FA-540577F303AC}" destId="{E4A8DD13-545F-2F46-8A0C-08B942A85490}" srcOrd="1" destOrd="0" presId="urn:microsoft.com/office/officeart/2005/8/layout/hierarchy2"/>
    <dgm:cxn modelId="{2693CEED-455A-D24F-AC1E-196B9EC07FA7}" type="presParOf" srcId="{E4A8DD13-545F-2F46-8A0C-08B942A85490}" destId="{7CE0484B-C59A-3441-A890-9FD4A816939C}" srcOrd="0" destOrd="0" presId="urn:microsoft.com/office/officeart/2005/8/layout/hierarchy2"/>
    <dgm:cxn modelId="{3CBA146F-566F-1749-87AF-300A3E7FBEED}" type="presParOf" srcId="{7CE0484B-C59A-3441-A890-9FD4A816939C}" destId="{F402CDE1-B22D-E143-8985-B38FA8EE1430}" srcOrd="0" destOrd="0" presId="urn:microsoft.com/office/officeart/2005/8/layout/hierarchy2"/>
    <dgm:cxn modelId="{DB2D04DD-81E0-8D42-8449-D3CE6E03FB31}" type="presParOf" srcId="{E4A8DD13-545F-2F46-8A0C-08B942A85490}" destId="{DC6B7421-D83C-B34F-96C4-2BB2FC87E322}" srcOrd="1" destOrd="0" presId="urn:microsoft.com/office/officeart/2005/8/layout/hierarchy2"/>
    <dgm:cxn modelId="{FFEF1F0A-CB1E-C941-A633-8E9168E49872}" type="presParOf" srcId="{DC6B7421-D83C-B34F-96C4-2BB2FC87E322}" destId="{F6B14665-4AA8-5F44-9A9E-03FE15A41DE9}" srcOrd="0" destOrd="0" presId="urn:microsoft.com/office/officeart/2005/8/layout/hierarchy2"/>
    <dgm:cxn modelId="{DE4065D0-600A-D64A-A27B-3C7FC0EF1124}" type="presParOf" srcId="{DC6B7421-D83C-B34F-96C4-2BB2FC87E322}" destId="{EB59A655-C2B1-2B44-B30F-F4743B07D309}" srcOrd="1" destOrd="0" presId="urn:microsoft.com/office/officeart/2005/8/layout/hierarchy2"/>
    <dgm:cxn modelId="{7534FD1E-5FFE-0D41-B0C5-C0D06D9C5074}" type="presParOf" srcId="{E4A8DD13-545F-2F46-8A0C-08B942A85490}" destId="{E4BDA14C-11D3-8C4A-8FE3-278764663EBE}" srcOrd="2" destOrd="0" presId="urn:microsoft.com/office/officeart/2005/8/layout/hierarchy2"/>
    <dgm:cxn modelId="{22F96B11-5C83-1143-82C5-5858CE242D3F}" type="presParOf" srcId="{E4BDA14C-11D3-8C4A-8FE3-278764663EBE}" destId="{4A9AA2F1-D4F5-2548-8B9D-6707138C20AF}" srcOrd="0" destOrd="0" presId="urn:microsoft.com/office/officeart/2005/8/layout/hierarchy2"/>
    <dgm:cxn modelId="{56CBDB91-4FA2-AB49-A731-B67BB7A80C72}" type="presParOf" srcId="{E4A8DD13-545F-2F46-8A0C-08B942A85490}" destId="{C7FA3BEC-7067-A040-9FF0-DEEF83C9FA22}" srcOrd="3" destOrd="0" presId="urn:microsoft.com/office/officeart/2005/8/layout/hierarchy2"/>
    <dgm:cxn modelId="{CEEC02EB-62D8-AD4D-89AE-AE24E6D79134}" type="presParOf" srcId="{C7FA3BEC-7067-A040-9FF0-DEEF83C9FA22}" destId="{A234F7B8-DF36-AC4B-961A-E634A0DDBE92}" srcOrd="0" destOrd="0" presId="urn:microsoft.com/office/officeart/2005/8/layout/hierarchy2"/>
    <dgm:cxn modelId="{F4F9DC6D-2DB1-C34B-A711-01C777FD5EBF}" type="presParOf" srcId="{C7FA3BEC-7067-A040-9FF0-DEEF83C9FA22}" destId="{1749023C-2200-9A44-A795-0029E7AA52CC}" srcOrd="1" destOrd="0" presId="urn:microsoft.com/office/officeart/2005/8/layout/hierarchy2"/>
    <dgm:cxn modelId="{761AA4EA-2A98-EE4D-8C7F-50369108DCFF}" type="presParOf" srcId="{1749023C-2200-9A44-A795-0029E7AA52CC}" destId="{67CAAD02-387C-C344-9B1D-5DF25E2A7E04}" srcOrd="0" destOrd="0" presId="urn:microsoft.com/office/officeart/2005/8/layout/hierarchy2"/>
    <dgm:cxn modelId="{98DBE618-2040-A541-BCD7-FDD73BD9C111}" type="presParOf" srcId="{67CAAD02-387C-C344-9B1D-5DF25E2A7E04}" destId="{7087E22A-DD11-E443-AB8A-D14A212D7C7A}" srcOrd="0" destOrd="0" presId="urn:microsoft.com/office/officeart/2005/8/layout/hierarchy2"/>
    <dgm:cxn modelId="{F3E46468-B799-E344-9163-1C6332D9B9A8}" type="presParOf" srcId="{1749023C-2200-9A44-A795-0029E7AA52CC}" destId="{39D018A0-2288-4C49-9414-776EE80F873D}" srcOrd="1" destOrd="0" presId="urn:microsoft.com/office/officeart/2005/8/layout/hierarchy2"/>
    <dgm:cxn modelId="{2919462E-1DE3-0A48-8698-1D59A74054E5}" type="presParOf" srcId="{39D018A0-2288-4C49-9414-776EE80F873D}" destId="{3DB1F79C-7B43-0849-9FB0-3326908DAC2C}" srcOrd="0" destOrd="0" presId="urn:microsoft.com/office/officeart/2005/8/layout/hierarchy2"/>
    <dgm:cxn modelId="{181E2E34-49BE-7542-86ED-454EADBE7314}" type="presParOf" srcId="{39D018A0-2288-4C49-9414-776EE80F873D}" destId="{7238D4C1-664D-9343-9AB8-D453F3415545}" srcOrd="1" destOrd="0" presId="urn:microsoft.com/office/officeart/2005/8/layout/hierarchy2"/>
    <dgm:cxn modelId="{86E7E5EC-F35B-DD49-8D29-9D0D221D1716}" type="presParOf" srcId="{1749023C-2200-9A44-A795-0029E7AA52CC}" destId="{10D42454-9B93-B544-8408-7FEAC7E49EB6}" srcOrd="2" destOrd="0" presId="urn:microsoft.com/office/officeart/2005/8/layout/hierarchy2"/>
    <dgm:cxn modelId="{A632012E-66B3-4745-91AA-65A3A437B295}" type="presParOf" srcId="{10D42454-9B93-B544-8408-7FEAC7E49EB6}" destId="{8309D501-5CA7-7141-B95F-1DFDDA92D7C7}" srcOrd="0" destOrd="0" presId="urn:microsoft.com/office/officeart/2005/8/layout/hierarchy2"/>
    <dgm:cxn modelId="{903864ED-0229-AC4E-8E69-D4831E099F50}" type="presParOf" srcId="{1749023C-2200-9A44-A795-0029E7AA52CC}" destId="{898451AD-6A8E-EB44-BD65-30705EE2C101}" srcOrd="3" destOrd="0" presId="urn:microsoft.com/office/officeart/2005/8/layout/hierarchy2"/>
    <dgm:cxn modelId="{044D6ACE-E34F-9D48-859F-377674B0952B}" type="presParOf" srcId="{898451AD-6A8E-EB44-BD65-30705EE2C101}" destId="{D32CD3E6-B81C-6643-9274-BCFD4CE0F8A5}" srcOrd="0" destOrd="0" presId="urn:microsoft.com/office/officeart/2005/8/layout/hierarchy2"/>
    <dgm:cxn modelId="{6DC54E48-B848-EE4D-84B1-4C3A2D3B3AB5}" type="presParOf" srcId="{898451AD-6A8E-EB44-BD65-30705EE2C101}" destId="{5E3445B9-9868-8B43-B52E-C4F1A99EB50B}" srcOrd="1" destOrd="0" presId="urn:microsoft.com/office/officeart/2005/8/layout/hierarchy2"/>
    <dgm:cxn modelId="{0EE4859D-5E73-4643-8021-B1BCAF84929C}" type="presParOf" srcId="{1749023C-2200-9A44-A795-0029E7AA52CC}" destId="{90985CD0-AF92-5C43-AE25-CA510E9FE0DC}" srcOrd="4" destOrd="0" presId="urn:microsoft.com/office/officeart/2005/8/layout/hierarchy2"/>
    <dgm:cxn modelId="{7A88D24F-56EB-0842-AD72-0A163F1DFAA1}" type="presParOf" srcId="{90985CD0-AF92-5C43-AE25-CA510E9FE0DC}" destId="{6C02F160-2AE0-3B46-8FC1-24E2FBAE4343}" srcOrd="0" destOrd="0" presId="urn:microsoft.com/office/officeart/2005/8/layout/hierarchy2"/>
    <dgm:cxn modelId="{656BDA30-A700-374F-BF30-DD0C05BE7A39}" type="presParOf" srcId="{1749023C-2200-9A44-A795-0029E7AA52CC}" destId="{F65D1A83-0D57-0949-BCAD-2BCB8611E79E}" srcOrd="5" destOrd="0" presId="urn:microsoft.com/office/officeart/2005/8/layout/hierarchy2"/>
    <dgm:cxn modelId="{27456455-5E2D-A64B-88E6-88AD441516BD}" type="presParOf" srcId="{F65D1A83-0D57-0949-BCAD-2BCB8611E79E}" destId="{F40EFA66-B076-2B4E-94D2-024E8102DF2D}" srcOrd="0" destOrd="0" presId="urn:microsoft.com/office/officeart/2005/8/layout/hierarchy2"/>
    <dgm:cxn modelId="{979B988F-130B-E144-B31A-126A2BB5ED8F}" type="presParOf" srcId="{F65D1A83-0D57-0949-BCAD-2BCB8611E79E}" destId="{B7579EB9-BE8F-4D41-8053-435BAE67F891}" srcOrd="1" destOrd="0" presId="urn:microsoft.com/office/officeart/2005/8/layout/hierarchy2"/>
    <dgm:cxn modelId="{07EEE32F-5BC6-C146-983B-C8F77C9D8E2E}" type="presParOf" srcId="{1749023C-2200-9A44-A795-0029E7AA52CC}" destId="{F401AD41-BFF2-9341-B7F9-8F0040ADAB0E}" srcOrd="6" destOrd="0" presId="urn:microsoft.com/office/officeart/2005/8/layout/hierarchy2"/>
    <dgm:cxn modelId="{D109AF08-BD11-A64E-BC18-C352156DFEBA}" type="presParOf" srcId="{F401AD41-BFF2-9341-B7F9-8F0040ADAB0E}" destId="{9837CB10-B639-E54B-A242-63460778455B}" srcOrd="0" destOrd="0" presId="urn:microsoft.com/office/officeart/2005/8/layout/hierarchy2"/>
    <dgm:cxn modelId="{138C8CD0-9225-7C48-92E7-61672C7AD9B2}" type="presParOf" srcId="{1749023C-2200-9A44-A795-0029E7AA52CC}" destId="{DD723788-41F5-B143-B7F4-24E08EAABF6B}" srcOrd="7" destOrd="0" presId="urn:microsoft.com/office/officeart/2005/8/layout/hierarchy2"/>
    <dgm:cxn modelId="{F49386EC-7B78-EF43-B906-F118A641EE12}" type="presParOf" srcId="{DD723788-41F5-B143-B7F4-24E08EAABF6B}" destId="{3D430D56-A7FA-F346-9B5B-40DDBF380D7C}" srcOrd="0" destOrd="0" presId="urn:microsoft.com/office/officeart/2005/8/layout/hierarchy2"/>
    <dgm:cxn modelId="{16D20F84-A87D-364C-8EC8-6E9DADBDF5DA}" type="presParOf" srcId="{DD723788-41F5-B143-B7F4-24E08EAABF6B}" destId="{0BFA4A9E-B78A-E348-90AE-4499881956C0}" srcOrd="1" destOrd="0" presId="urn:microsoft.com/office/officeart/2005/8/layout/hierarchy2"/>
    <dgm:cxn modelId="{3C6C8C42-3391-4047-939E-94A4326BCC47}" type="presParOf" srcId="{1749023C-2200-9A44-A795-0029E7AA52CC}" destId="{6CA3AD82-5DE3-5E4B-B97F-C9A99592D463}" srcOrd="8" destOrd="0" presId="urn:microsoft.com/office/officeart/2005/8/layout/hierarchy2"/>
    <dgm:cxn modelId="{1D35B568-B16B-9B4C-AAD2-1B4088CB3DBB}" type="presParOf" srcId="{6CA3AD82-5DE3-5E4B-B97F-C9A99592D463}" destId="{C3BC3D25-8ECF-AD40-991D-996966A53AAA}" srcOrd="0" destOrd="0" presId="urn:microsoft.com/office/officeart/2005/8/layout/hierarchy2"/>
    <dgm:cxn modelId="{464E0C99-7771-164C-835B-7988A1DD44F8}" type="presParOf" srcId="{1749023C-2200-9A44-A795-0029E7AA52CC}" destId="{F33AFFBE-78FD-C240-9E04-B83056DE78C2}" srcOrd="9" destOrd="0" presId="urn:microsoft.com/office/officeart/2005/8/layout/hierarchy2"/>
    <dgm:cxn modelId="{DE7C9C1A-B7BB-064A-B9F6-22AFE6FE0A87}" type="presParOf" srcId="{F33AFFBE-78FD-C240-9E04-B83056DE78C2}" destId="{CD7C5EB6-F65B-814A-A99E-8CEE4D6FF90E}" srcOrd="0" destOrd="0" presId="urn:microsoft.com/office/officeart/2005/8/layout/hierarchy2"/>
    <dgm:cxn modelId="{38AF20E1-5DA6-714C-A122-21A4486BF291}" type="presParOf" srcId="{F33AFFBE-78FD-C240-9E04-B83056DE78C2}" destId="{918C7FDB-BAB0-204D-9E01-8C938F0D4AB6}" srcOrd="1" destOrd="0" presId="urn:microsoft.com/office/officeart/2005/8/layout/hierarchy2"/>
    <dgm:cxn modelId="{56421768-E688-9543-9A8A-0A72E84C4EE9}" type="presParOf" srcId="{1749023C-2200-9A44-A795-0029E7AA52CC}" destId="{C7D6C6BE-2DDE-DE48-9F53-D3EFCB0ED9E8}" srcOrd="10" destOrd="0" presId="urn:microsoft.com/office/officeart/2005/8/layout/hierarchy2"/>
    <dgm:cxn modelId="{409DC413-0FD3-8C40-9300-EFDA7E2927E9}" type="presParOf" srcId="{C7D6C6BE-2DDE-DE48-9F53-D3EFCB0ED9E8}" destId="{B7BBD479-A92E-C74C-B084-C7385EC93F97}" srcOrd="0" destOrd="0" presId="urn:microsoft.com/office/officeart/2005/8/layout/hierarchy2"/>
    <dgm:cxn modelId="{0F69DCEC-288C-4B49-BF2E-B9D4F759AB1D}" type="presParOf" srcId="{1749023C-2200-9A44-A795-0029E7AA52CC}" destId="{1999F65F-08CE-F546-96D4-AB02055B1452}" srcOrd="11" destOrd="0" presId="urn:microsoft.com/office/officeart/2005/8/layout/hierarchy2"/>
    <dgm:cxn modelId="{28B44EC0-688A-EA44-AC3F-B4DA131871B9}" type="presParOf" srcId="{1999F65F-08CE-F546-96D4-AB02055B1452}" destId="{9536EE8D-FD92-B540-9C8B-1D2183E83EA6}" srcOrd="0" destOrd="0" presId="urn:microsoft.com/office/officeart/2005/8/layout/hierarchy2"/>
    <dgm:cxn modelId="{BBFB768C-A617-1A41-95BA-C4BE21047EF9}" type="presParOf" srcId="{1999F65F-08CE-F546-96D4-AB02055B1452}" destId="{DD19779E-0FC0-9E4F-A61C-7B4E7C33C4F1}" srcOrd="1" destOrd="0" presId="urn:microsoft.com/office/officeart/2005/8/layout/hierarchy2"/>
    <dgm:cxn modelId="{25C66DBA-2F95-FD40-98B7-D5C28E3577F5}" type="presParOf" srcId="{1749023C-2200-9A44-A795-0029E7AA52CC}" destId="{DBB4292B-08DC-7B40-A4F6-049FD94A26ED}" srcOrd="12" destOrd="0" presId="urn:microsoft.com/office/officeart/2005/8/layout/hierarchy2"/>
    <dgm:cxn modelId="{6E90C678-E39C-2140-8DAB-4DB537ED313A}" type="presParOf" srcId="{DBB4292B-08DC-7B40-A4F6-049FD94A26ED}" destId="{19706503-BA86-A040-86A4-69132D1B0760}" srcOrd="0" destOrd="0" presId="urn:microsoft.com/office/officeart/2005/8/layout/hierarchy2"/>
    <dgm:cxn modelId="{686B78EE-ED9C-D441-9E24-424834F817B8}" type="presParOf" srcId="{1749023C-2200-9A44-A795-0029E7AA52CC}" destId="{905C5AD7-BB44-7C41-A037-5821A10DFDA7}" srcOrd="13" destOrd="0" presId="urn:microsoft.com/office/officeart/2005/8/layout/hierarchy2"/>
    <dgm:cxn modelId="{D1767786-BF80-B342-8234-AB1C098DCE24}" type="presParOf" srcId="{905C5AD7-BB44-7C41-A037-5821A10DFDA7}" destId="{90CC0D34-FC4E-DD40-9857-D1AEBB4F67CF}" srcOrd="0" destOrd="0" presId="urn:microsoft.com/office/officeart/2005/8/layout/hierarchy2"/>
    <dgm:cxn modelId="{001EA301-6E1A-A043-8A33-27575C6F9E0A}" type="presParOf" srcId="{905C5AD7-BB44-7C41-A037-5821A10DFDA7}" destId="{3AAF2FAA-34D8-0C4C-816B-9D1093A99908}" srcOrd="1" destOrd="0" presId="urn:microsoft.com/office/officeart/2005/8/layout/hierarchy2"/>
    <dgm:cxn modelId="{0AC66229-60DA-714B-B120-63A74E840643}" type="presParOf" srcId="{1749023C-2200-9A44-A795-0029E7AA52CC}" destId="{BB423421-8E84-A546-A37D-61D68928669E}" srcOrd="14" destOrd="0" presId="urn:microsoft.com/office/officeart/2005/8/layout/hierarchy2"/>
    <dgm:cxn modelId="{F67881AA-08B6-A64D-B8F8-D8FC2D2FD760}" type="presParOf" srcId="{BB423421-8E84-A546-A37D-61D68928669E}" destId="{F63DF2D8-F78C-7E42-B99B-1BD3835228B7}" srcOrd="0" destOrd="0" presId="urn:microsoft.com/office/officeart/2005/8/layout/hierarchy2"/>
    <dgm:cxn modelId="{55A5CE60-FAC4-CE4C-A175-062324B765DF}" type="presParOf" srcId="{1749023C-2200-9A44-A795-0029E7AA52CC}" destId="{16686FF5-0BD2-F44D-A0DF-5FC14E665009}" srcOrd="15" destOrd="0" presId="urn:microsoft.com/office/officeart/2005/8/layout/hierarchy2"/>
    <dgm:cxn modelId="{519F603A-247F-274D-921C-49627961CDE0}" type="presParOf" srcId="{16686FF5-0BD2-F44D-A0DF-5FC14E665009}" destId="{FE521C30-5F8A-2C4D-88CB-56861B02D5B8}" srcOrd="0" destOrd="0" presId="urn:microsoft.com/office/officeart/2005/8/layout/hierarchy2"/>
    <dgm:cxn modelId="{9E1ED0EA-70AB-0D41-9A29-2BEF6F0FD503}" type="presParOf" srcId="{16686FF5-0BD2-F44D-A0DF-5FC14E665009}" destId="{5A3FBA40-0CCD-EE43-A20A-537872B35100}" srcOrd="1" destOrd="0" presId="urn:microsoft.com/office/officeart/2005/8/layout/hierarchy2"/>
    <dgm:cxn modelId="{BF993772-499C-A14E-9805-F364062F49A3}" type="presParOf" srcId="{1749023C-2200-9A44-A795-0029E7AA52CC}" destId="{DCA63C3A-D62D-7B4C-9A0B-927D47BBB23F}" srcOrd="16" destOrd="0" presId="urn:microsoft.com/office/officeart/2005/8/layout/hierarchy2"/>
    <dgm:cxn modelId="{DE20FD6B-CD8F-5549-AE0B-44158F7D97CE}" type="presParOf" srcId="{DCA63C3A-D62D-7B4C-9A0B-927D47BBB23F}" destId="{90C8F6FA-3626-EC47-A7C9-711AB3B7CE0E}" srcOrd="0" destOrd="0" presId="urn:microsoft.com/office/officeart/2005/8/layout/hierarchy2"/>
    <dgm:cxn modelId="{6F6A4F6D-604B-0A41-AE2F-9868104E818F}" type="presParOf" srcId="{1749023C-2200-9A44-A795-0029E7AA52CC}" destId="{4B6AF651-94C5-674E-B737-6694FB9D4529}" srcOrd="17" destOrd="0" presId="urn:microsoft.com/office/officeart/2005/8/layout/hierarchy2"/>
    <dgm:cxn modelId="{C28754F6-A979-FC4A-8D1E-4D15B53C790F}" type="presParOf" srcId="{4B6AF651-94C5-674E-B737-6694FB9D4529}" destId="{23410C2D-7A48-9F48-98CF-7F0DFA08312D}" srcOrd="0" destOrd="0" presId="urn:microsoft.com/office/officeart/2005/8/layout/hierarchy2"/>
    <dgm:cxn modelId="{ADA6DD31-DD26-0A42-9F78-A1B832E4F5AF}" type="presParOf" srcId="{4B6AF651-94C5-674E-B737-6694FB9D4529}" destId="{9F2BC047-4BBC-D04A-BC32-E5270DCF9ECD}" srcOrd="1" destOrd="0" presId="urn:microsoft.com/office/officeart/2005/8/layout/hierarchy2"/>
    <dgm:cxn modelId="{9B9F34F9-8F7C-4D46-9BE0-89CB54D264EB}" type="presParOf" srcId="{1749023C-2200-9A44-A795-0029E7AA52CC}" destId="{42B7624B-0B5A-3048-A34D-A8BC9618F807}" srcOrd="18" destOrd="0" presId="urn:microsoft.com/office/officeart/2005/8/layout/hierarchy2"/>
    <dgm:cxn modelId="{D057E4E7-D5A5-184A-8ACA-FBA555B9D791}" type="presParOf" srcId="{42B7624B-0B5A-3048-A34D-A8BC9618F807}" destId="{CF6C19B0-850E-9C4D-9C06-39B4BAE3CAB2}" srcOrd="0" destOrd="0" presId="urn:microsoft.com/office/officeart/2005/8/layout/hierarchy2"/>
    <dgm:cxn modelId="{A7CA2655-1A4A-F445-BB8A-485E2BB568C6}" type="presParOf" srcId="{1749023C-2200-9A44-A795-0029E7AA52CC}" destId="{97414C3A-D794-DB47-8574-0F965E0436BD}" srcOrd="19" destOrd="0" presId="urn:microsoft.com/office/officeart/2005/8/layout/hierarchy2"/>
    <dgm:cxn modelId="{FAC4C4DD-65A0-C64D-948D-5DE6D792B250}" type="presParOf" srcId="{97414C3A-D794-DB47-8574-0F965E0436BD}" destId="{9B4894D0-0B1D-FC4F-88F8-2E5F49898EB9}" srcOrd="0" destOrd="0" presId="urn:microsoft.com/office/officeart/2005/8/layout/hierarchy2"/>
    <dgm:cxn modelId="{F2D099AC-6C33-9E48-8777-7585B6EBFF55}" type="presParOf" srcId="{97414C3A-D794-DB47-8574-0F965E0436BD}" destId="{01F40C18-617F-5249-A000-F564FA35F5A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011F14-2446-5143-AE31-CCE1410F2568}">
      <dsp:nvSpPr>
        <dsp:cNvPr id="0" name=""/>
        <dsp:cNvSpPr/>
      </dsp:nvSpPr>
      <dsp:spPr>
        <a:xfrm>
          <a:off x="71" y="3521663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600" kern="1200"/>
            <a:t>DDSS</a:t>
          </a:r>
          <a:endParaRPr lang="zh-TW" altLang="en-US" sz="1600" kern="1200"/>
        </a:p>
      </dsp:txBody>
      <dsp:txXfrm>
        <a:off x="21214" y="3542806"/>
        <a:ext cx="1401465" cy="679589"/>
      </dsp:txXfrm>
    </dsp:sp>
    <dsp:sp modelId="{7CE0484B-C59A-3441-A890-9FD4A816939C}">
      <dsp:nvSpPr>
        <dsp:cNvPr id="0" name=""/>
        <dsp:cNvSpPr/>
      </dsp:nvSpPr>
      <dsp:spPr>
        <a:xfrm rot="19457599">
          <a:off x="1376976" y="3667503"/>
          <a:ext cx="711194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711194" y="7558"/>
              </a:lnTo>
            </a:path>
          </a:pathLst>
        </a:custGeom>
        <a:noFill/>
        <a:ln w="15875" cap="rnd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714793" y="3657282"/>
        <a:ext cx="35559" cy="35559"/>
      </dsp:txXfrm>
    </dsp:sp>
    <dsp:sp modelId="{F6B14665-4AA8-5F44-9A9E-03FE15A41DE9}">
      <dsp:nvSpPr>
        <dsp:cNvPr id="0" name=""/>
        <dsp:cNvSpPr/>
      </dsp:nvSpPr>
      <dsp:spPr>
        <a:xfrm>
          <a:off x="2021324" y="3106584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關於我們</a:t>
          </a:r>
        </a:p>
      </dsp:txBody>
      <dsp:txXfrm>
        <a:off x="2042467" y="3127727"/>
        <a:ext cx="1401465" cy="679589"/>
      </dsp:txXfrm>
    </dsp:sp>
    <dsp:sp modelId="{E4BDA14C-11D3-8C4A-8FE3-278764663EBE}">
      <dsp:nvSpPr>
        <dsp:cNvPr id="0" name=""/>
        <dsp:cNvSpPr/>
      </dsp:nvSpPr>
      <dsp:spPr>
        <a:xfrm rot="2142401">
          <a:off x="1376976" y="4082582"/>
          <a:ext cx="711194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711194" y="7558"/>
              </a:lnTo>
            </a:path>
          </a:pathLst>
        </a:custGeom>
        <a:noFill/>
        <a:ln w="15875" cap="rnd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714793" y="4072360"/>
        <a:ext cx="35559" cy="35559"/>
      </dsp:txXfrm>
    </dsp:sp>
    <dsp:sp modelId="{A234F7B8-DF36-AC4B-961A-E634A0DDBE92}">
      <dsp:nvSpPr>
        <dsp:cNvPr id="0" name=""/>
        <dsp:cNvSpPr/>
      </dsp:nvSpPr>
      <dsp:spPr>
        <a:xfrm>
          <a:off x="2021324" y="3936742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登入</a:t>
          </a:r>
          <a:r>
            <a:rPr lang="en-US" altLang="zh-TW" sz="1600" kern="1200"/>
            <a:t>/</a:t>
          </a:r>
          <a:r>
            <a:rPr lang="zh-TW" altLang="en-US" sz="1600" kern="1200"/>
            <a:t>註冊</a:t>
          </a:r>
        </a:p>
      </dsp:txBody>
      <dsp:txXfrm>
        <a:off x="2042467" y="3957885"/>
        <a:ext cx="1401465" cy="679589"/>
      </dsp:txXfrm>
    </dsp:sp>
    <dsp:sp modelId="{67CAAD02-387C-C344-9B1D-5DF25E2A7E04}">
      <dsp:nvSpPr>
        <dsp:cNvPr id="0" name=""/>
        <dsp:cNvSpPr/>
      </dsp:nvSpPr>
      <dsp:spPr>
        <a:xfrm rot="16727265">
          <a:off x="1863785" y="2422267"/>
          <a:ext cx="3780082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3780082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3659324" y="2335323"/>
        <a:ext cx="189004" cy="189004"/>
      </dsp:txXfrm>
    </dsp:sp>
    <dsp:sp modelId="{3DB1F79C-7B43-0849-9FB0-3326908DAC2C}">
      <dsp:nvSpPr>
        <dsp:cNvPr id="0" name=""/>
        <dsp:cNvSpPr/>
      </dsp:nvSpPr>
      <dsp:spPr>
        <a:xfrm>
          <a:off x="4042576" y="201034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災難類別選擇</a:t>
          </a:r>
        </a:p>
      </dsp:txBody>
      <dsp:txXfrm>
        <a:off x="4063719" y="222177"/>
        <a:ext cx="1401465" cy="679589"/>
      </dsp:txXfrm>
    </dsp:sp>
    <dsp:sp modelId="{10D42454-9B93-B544-8408-7FEAC7E49EB6}">
      <dsp:nvSpPr>
        <dsp:cNvPr id="0" name=""/>
        <dsp:cNvSpPr/>
      </dsp:nvSpPr>
      <dsp:spPr>
        <a:xfrm rot="16874489">
          <a:off x="2272633" y="2837346"/>
          <a:ext cx="2962386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2962386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>
        <a:off x="3679766" y="2770845"/>
        <a:ext cx="148119" cy="148119"/>
      </dsp:txXfrm>
    </dsp:sp>
    <dsp:sp modelId="{D32CD3E6-B81C-6643-9274-BCFD4CE0F8A5}">
      <dsp:nvSpPr>
        <dsp:cNvPr id="0" name=""/>
        <dsp:cNvSpPr/>
      </dsp:nvSpPr>
      <dsp:spPr>
        <a:xfrm>
          <a:off x="4042576" y="1031191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災難選擇</a:t>
          </a:r>
        </a:p>
      </dsp:txBody>
      <dsp:txXfrm>
        <a:off x="4063719" y="1052334"/>
        <a:ext cx="1401465" cy="679589"/>
      </dsp:txXfrm>
    </dsp:sp>
    <dsp:sp modelId="{90985CD0-AF92-5C43-AE25-CA510E9FE0DC}">
      <dsp:nvSpPr>
        <dsp:cNvPr id="0" name=""/>
        <dsp:cNvSpPr/>
      </dsp:nvSpPr>
      <dsp:spPr>
        <a:xfrm rot="17132988">
          <a:off x="2676704" y="3252424"/>
          <a:ext cx="2154243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2154243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>
        <a:off x="3699970" y="3206127"/>
        <a:ext cx="107712" cy="107712"/>
      </dsp:txXfrm>
    </dsp:sp>
    <dsp:sp modelId="{F40EFA66-B076-2B4E-94D2-024E8102DF2D}">
      <dsp:nvSpPr>
        <dsp:cNvPr id="0" name=""/>
        <dsp:cNvSpPr/>
      </dsp:nvSpPr>
      <dsp:spPr>
        <a:xfrm>
          <a:off x="4042576" y="1861348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災難前導影片回顧</a:t>
          </a:r>
        </a:p>
      </dsp:txBody>
      <dsp:txXfrm>
        <a:off x="4063719" y="1882491"/>
        <a:ext cx="1401465" cy="679589"/>
      </dsp:txXfrm>
    </dsp:sp>
    <dsp:sp modelId="{F401AD41-BFF2-9341-B7F9-8F0040ADAB0E}">
      <dsp:nvSpPr>
        <dsp:cNvPr id="0" name=""/>
        <dsp:cNvSpPr/>
      </dsp:nvSpPr>
      <dsp:spPr>
        <a:xfrm rot="17692822">
          <a:off x="3067510" y="3667503"/>
          <a:ext cx="1372632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1372632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719510" y="3640746"/>
        <a:ext cx="68631" cy="68631"/>
      </dsp:txXfrm>
    </dsp:sp>
    <dsp:sp modelId="{3D430D56-A7FA-F346-9B5B-40DDBF380D7C}">
      <dsp:nvSpPr>
        <dsp:cNvPr id="0" name=""/>
        <dsp:cNvSpPr/>
      </dsp:nvSpPr>
      <dsp:spPr>
        <a:xfrm>
          <a:off x="4042576" y="2691506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災難地圖</a:t>
          </a:r>
        </a:p>
      </dsp:txBody>
      <dsp:txXfrm>
        <a:off x="4063719" y="2712649"/>
        <a:ext cx="1401465" cy="679589"/>
      </dsp:txXfrm>
    </dsp:sp>
    <dsp:sp modelId="{6CA3AD82-5DE3-5E4B-B97F-C9A99592D463}">
      <dsp:nvSpPr>
        <dsp:cNvPr id="0" name=""/>
        <dsp:cNvSpPr/>
      </dsp:nvSpPr>
      <dsp:spPr>
        <a:xfrm rot="19457599">
          <a:off x="3398229" y="4082582"/>
          <a:ext cx="711194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711194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736046" y="4072360"/>
        <a:ext cx="35559" cy="35559"/>
      </dsp:txXfrm>
    </dsp:sp>
    <dsp:sp modelId="{CD7C5EB6-F65B-814A-A99E-8CEE4D6FF90E}">
      <dsp:nvSpPr>
        <dsp:cNvPr id="0" name=""/>
        <dsp:cNvSpPr/>
      </dsp:nvSpPr>
      <dsp:spPr>
        <a:xfrm>
          <a:off x="4042576" y="3521663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腳本選擇</a:t>
          </a:r>
        </a:p>
      </dsp:txBody>
      <dsp:txXfrm>
        <a:off x="4063719" y="3542806"/>
        <a:ext cx="1401465" cy="679589"/>
      </dsp:txXfrm>
    </dsp:sp>
    <dsp:sp modelId="{C7D6C6BE-2DDE-DE48-9F53-D3EFCB0ED9E8}">
      <dsp:nvSpPr>
        <dsp:cNvPr id="0" name=""/>
        <dsp:cNvSpPr/>
      </dsp:nvSpPr>
      <dsp:spPr>
        <a:xfrm rot="2142401">
          <a:off x="3398229" y="4497660"/>
          <a:ext cx="711194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711194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736046" y="4487439"/>
        <a:ext cx="35559" cy="35559"/>
      </dsp:txXfrm>
    </dsp:sp>
    <dsp:sp modelId="{9536EE8D-FD92-B540-9C8B-1D2183E83EA6}">
      <dsp:nvSpPr>
        <dsp:cNvPr id="0" name=""/>
        <dsp:cNvSpPr/>
      </dsp:nvSpPr>
      <dsp:spPr>
        <a:xfrm>
          <a:off x="4042576" y="4351820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語音腳本與內容</a:t>
          </a:r>
        </a:p>
      </dsp:txBody>
      <dsp:txXfrm>
        <a:off x="4063719" y="4372963"/>
        <a:ext cx="1401465" cy="679589"/>
      </dsp:txXfrm>
    </dsp:sp>
    <dsp:sp modelId="{DBB4292B-08DC-7B40-A4F6-049FD94A26ED}">
      <dsp:nvSpPr>
        <dsp:cNvPr id="0" name=""/>
        <dsp:cNvSpPr/>
      </dsp:nvSpPr>
      <dsp:spPr>
        <a:xfrm rot="3907178">
          <a:off x="3067510" y="4912739"/>
          <a:ext cx="1372632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1372632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719510" y="4885982"/>
        <a:ext cx="68631" cy="68631"/>
      </dsp:txXfrm>
    </dsp:sp>
    <dsp:sp modelId="{90CC0D34-FC4E-DD40-9857-D1AEBB4F67CF}">
      <dsp:nvSpPr>
        <dsp:cNvPr id="0" name=""/>
        <dsp:cNvSpPr/>
      </dsp:nvSpPr>
      <dsp:spPr>
        <a:xfrm>
          <a:off x="4042576" y="5181978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腳本任務</a:t>
          </a:r>
        </a:p>
      </dsp:txBody>
      <dsp:txXfrm>
        <a:off x="4063719" y="5203121"/>
        <a:ext cx="1401465" cy="679589"/>
      </dsp:txXfrm>
    </dsp:sp>
    <dsp:sp modelId="{BB423421-8E84-A546-A37D-61D68928669E}">
      <dsp:nvSpPr>
        <dsp:cNvPr id="0" name=""/>
        <dsp:cNvSpPr/>
      </dsp:nvSpPr>
      <dsp:spPr>
        <a:xfrm rot="4467012">
          <a:off x="2676704" y="5327818"/>
          <a:ext cx="2154243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2154243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700" kern="1200"/>
        </a:p>
      </dsp:txBody>
      <dsp:txXfrm>
        <a:off x="3699970" y="5281520"/>
        <a:ext cx="107712" cy="107712"/>
      </dsp:txXfrm>
    </dsp:sp>
    <dsp:sp modelId="{FE521C30-5F8A-2C4D-88CB-56861B02D5B8}">
      <dsp:nvSpPr>
        <dsp:cNvPr id="0" name=""/>
        <dsp:cNvSpPr/>
      </dsp:nvSpPr>
      <dsp:spPr>
        <a:xfrm>
          <a:off x="4042576" y="6012135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團體討論</a:t>
          </a:r>
        </a:p>
      </dsp:txBody>
      <dsp:txXfrm>
        <a:off x="4063719" y="6033278"/>
        <a:ext cx="1401465" cy="679589"/>
      </dsp:txXfrm>
    </dsp:sp>
    <dsp:sp modelId="{DCA63C3A-D62D-7B4C-9A0B-927D47BBB23F}">
      <dsp:nvSpPr>
        <dsp:cNvPr id="0" name=""/>
        <dsp:cNvSpPr/>
      </dsp:nvSpPr>
      <dsp:spPr>
        <a:xfrm rot="4725511">
          <a:off x="2272633" y="5742896"/>
          <a:ext cx="2962386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2962386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000" kern="1200"/>
        </a:p>
      </dsp:txBody>
      <dsp:txXfrm>
        <a:off x="3679766" y="5676395"/>
        <a:ext cx="148119" cy="148119"/>
      </dsp:txXfrm>
    </dsp:sp>
    <dsp:sp modelId="{23410C2D-7A48-9F48-98CF-7F0DFA08312D}">
      <dsp:nvSpPr>
        <dsp:cNvPr id="0" name=""/>
        <dsp:cNvSpPr/>
      </dsp:nvSpPr>
      <dsp:spPr>
        <a:xfrm>
          <a:off x="4042576" y="6842292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參考指引</a:t>
          </a:r>
        </a:p>
      </dsp:txBody>
      <dsp:txXfrm>
        <a:off x="4063719" y="6863435"/>
        <a:ext cx="1401465" cy="679589"/>
      </dsp:txXfrm>
    </dsp:sp>
    <dsp:sp modelId="{42B7624B-0B5A-3048-A34D-A8BC9618F807}">
      <dsp:nvSpPr>
        <dsp:cNvPr id="0" name=""/>
        <dsp:cNvSpPr/>
      </dsp:nvSpPr>
      <dsp:spPr>
        <a:xfrm rot="4872735">
          <a:off x="1863785" y="6157975"/>
          <a:ext cx="3780082" cy="15117"/>
        </a:xfrm>
        <a:custGeom>
          <a:avLst/>
          <a:gdLst/>
          <a:ahLst/>
          <a:cxnLst/>
          <a:rect l="0" t="0" r="0" b="0"/>
          <a:pathLst>
            <a:path>
              <a:moveTo>
                <a:pt x="0" y="7558"/>
              </a:moveTo>
              <a:lnTo>
                <a:pt x="3780082" y="7558"/>
              </a:lnTo>
            </a:path>
          </a:pathLst>
        </a:custGeom>
        <a:noFill/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300" kern="1200"/>
        </a:p>
      </dsp:txBody>
      <dsp:txXfrm>
        <a:off x="3659324" y="6071031"/>
        <a:ext cx="189004" cy="189004"/>
      </dsp:txXfrm>
    </dsp:sp>
    <dsp:sp modelId="{9B4894D0-0B1D-FC4F-88F8-2E5F49898EB9}">
      <dsp:nvSpPr>
        <dsp:cNvPr id="0" name=""/>
        <dsp:cNvSpPr/>
      </dsp:nvSpPr>
      <dsp:spPr>
        <a:xfrm>
          <a:off x="4042576" y="7672450"/>
          <a:ext cx="1443751" cy="7218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5875" cap="rnd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kern="1200"/>
            <a:t>前測</a:t>
          </a:r>
          <a:r>
            <a:rPr lang="en-US" altLang="zh-TW" sz="1600" kern="1200"/>
            <a:t>/</a:t>
          </a:r>
          <a:r>
            <a:rPr lang="zh-TW" altLang="en-US" sz="1600" kern="1200"/>
            <a:t>後側</a:t>
          </a:r>
        </a:p>
      </dsp:txBody>
      <dsp:txXfrm>
        <a:off x="4063719" y="7693593"/>
        <a:ext cx="1401465" cy="6795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切割線">
  <a:themeElements>
    <a:clrScheme name="切割線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切割線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切割線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記錄筆記.dotx</Template>
  <TotalTime>115</TotalTime>
  <Pages>10</Pages>
  <Words>560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&lt;Lorem Ipsum&gt;</vt:lpstr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Min Jung Tsai</cp:lastModifiedBy>
  <cp:revision>5</cp:revision>
  <dcterms:created xsi:type="dcterms:W3CDTF">2022-07-27T02:27:00Z</dcterms:created>
  <dcterms:modified xsi:type="dcterms:W3CDTF">2022-07-29T05:37:00Z</dcterms:modified>
</cp:coreProperties>
</file>